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A59" w:rsidRDefault="00B71B2A">
      <w:pPr>
        <w:pStyle w:val="Standard"/>
        <w:rPr>
          <w:rFonts w:ascii="Calibri" w:hAnsi="Calibri" w:cs="Calibri"/>
          <w:noProof/>
          <w:sz w:val="26"/>
          <w:szCs w:val="26"/>
          <w:lang w:eastAsia="fr-FR"/>
        </w:rPr>
      </w:pPr>
      <w:bookmarkStart w:id="0" w:name="_GoBack"/>
      <w:bookmarkEnd w:id="0"/>
      <w:r>
        <w:rPr>
          <w:rFonts w:ascii="Calibri" w:hAnsi="Calibri" w:cs="Calibri"/>
          <w:noProof/>
          <w:sz w:val="26"/>
          <w:szCs w:val="26"/>
          <w:lang w:eastAsia="fr-FR"/>
        </w:rPr>
        <w:drawing>
          <wp:inline distT="0" distB="0" distL="0" distR="0">
            <wp:extent cx="1338580" cy="1089660"/>
            <wp:effectExtent l="19050" t="0" r="0" b="0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EF" w:rsidRPr="000D5C0D" w:rsidRDefault="00835579">
      <w:pPr>
        <w:pStyle w:val="Standard"/>
        <w:rPr>
          <w:rFonts w:ascii="Calibri" w:hAnsi="Calibri" w:cs="Calibri"/>
          <w:sz w:val="22"/>
          <w:szCs w:val="22"/>
          <w:lang w:eastAsia="fr-FR"/>
        </w:rPr>
      </w:pPr>
      <w:r>
        <w:rPr>
          <w:rFonts w:ascii="Calibri" w:hAnsi="Calibri" w:cs="Calibri"/>
          <w:noProof/>
          <w:sz w:val="22"/>
          <w:szCs w:val="22"/>
          <w:lang w:eastAsia="fr-FR"/>
        </w:rPr>
        <w:t>G</w:t>
      </w:r>
      <w:r w:rsidR="000D5C0D" w:rsidRPr="000D5C0D">
        <w:rPr>
          <w:rFonts w:ascii="Calibri" w:hAnsi="Calibri" w:cs="Calibri"/>
          <w:noProof/>
          <w:sz w:val="22"/>
          <w:szCs w:val="22"/>
          <w:lang w:eastAsia="fr-FR"/>
        </w:rPr>
        <w:t>roupe scolaire Notre-Dame/Saint-Paul</w:t>
      </w:r>
    </w:p>
    <w:p w:rsidR="00434A59" w:rsidRPr="000D5C0D" w:rsidRDefault="0093497F">
      <w:pPr>
        <w:pStyle w:val="Standard"/>
        <w:rPr>
          <w:rFonts w:ascii="Calibri" w:hAnsi="Calibri" w:cs="Calibri"/>
          <w:sz w:val="22"/>
          <w:szCs w:val="22"/>
          <w:lang w:eastAsia="fr-FR"/>
        </w:rPr>
      </w:pPr>
      <w:r w:rsidRPr="000D5C0D">
        <w:rPr>
          <w:rFonts w:ascii="Calibri" w:hAnsi="Calibri" w:cs="Calibri"/>
          <w:sz w:val="22"/>
          <w:szCs w:val="22"/>
          <w:lang w:eastAsia="fr-FR"/>
        </w:rPr>
        <w:t>Pour nous contacter :</w:t>
      </w:r>
    </w:p>
    <w:p w:rsidR="00434A59" w:rsidRPr="000D5C0D" w:rsidRDefault="005C5294">
      <w:pPr>
        <w:pStyle w:val="Standard"/>
        <w:rPr>
          <w:rFonts w:ascii="Calibri" w:hAnsi="Calibri" w:cs="Calibri"/>
          <w:sz w:val="22"/>
          <w:szCs w:val="22"/>
        </w:rPr>
      </w:pPr>
      <w:hyperlink r:id="rId10" w:history="1">
        <w:r w:rsidR="0093497F" w:rsidRPr="000D5C0D">
          <w:rPr>
            <w:rStyle w:val="Internetlink"/>
            <w:rFonts w:ascii="Calibri" w:hAnsi="Calibri" w:cs="Calibri"/>
            <w:sz w:val="22"/>
            <w:szCs w:val="22"/>
            <w:lang w:eastAsia="fr-FR"/>
          </w:rPr>
          <w:t>apelnotredamestpaul@gmail.com</w:t>
        </w:r>
      </w:hyperlink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Default="0018164B" w:rsidP="0008444B">
      <w:pPr>
        <w:pStyle w:val="Standard"/>
        <w:ind w:left="425" w:right="-431"/>
        <w:jc w:val="center"/>
        <w:rPr>
          <w:rFonts w:ascii="Cursive standard" w:hAnsi="Cursive standard" w:cs="Cursivestandard"/>
          <w:b/>
          <w:kern w:val="0"/>
          <w:sz w:val="36"/>
          <w:szCs w:val="36"/>
          <w:lang w:eastAsia="fr-FR"/>
        </w:rPr>
      </w:pPr>
      <w:r w:rsidRPr="00BA24F9">
        <w:rPr>
          <w:rFonts w:ascii="Cursive standard" w:hAnsi="Cursive standard" w:cs="Cursivestandard"/>
          <w:b/>
          <w:kern w:val="0"/>
          <w:sz w:val="36"/>
          <w:szCs w:val="36"/>
          <w:lang w:eastAsia="fr-FR"/>
        </w:rPr>
        <w:lastRenderedPageBreak/>
        <w:t>Année scolaire</w:t>
      </w:r>
      <w:r w:rsidR="00BA24F9" w:rsidRPr="00BA24F9">
        <w:rPr>
          <w:rFonts w:ascii="Cursive standard" w:hAnsi="Cursive standard" w:cs="Cursivestandard"/>
          <w:b/>
          <w:kern w:val="0"/>
          <w:sz w:val="36"/>
          <w:szCs w:val="36"/>
          <w:lang w:eastAsia="fr-FR"/>
        </w:rPr>
        <w:t xml:space="preserve"> </w:t>
      </w:r>
      <w:r w:rsidR="0008444B">
        <w:rPr>
          <w:rFonts w:ascii="Cursive standard" w:hAnsi="Cursive standard" w:cs="Cursivestandard"/>
          <w:b/>
          <w:kern w:val="0"/>
          <w:sz w:val="36"/>
          <w:szCs w:val="36"/>
          <w:lang w:eastAsia="fr-FR"/>
        </w:rPr>
        <w:t>2017/2018</w:t>
      </w:r>
    </w:p>
    <w:p w:rsidR="0008444B" w:rsidRPr="0008444B" w:rsidRDefault="001E2765" w:rsidP="0008444B">
      <w:pPr>
        <w:pStyle w:val="Standard"/>
        <w:ind w:left="425" w:right="-431"/>
        <w:jc w:val="center"/>
        <w:rPr>
          <w:rFonts w:ascii="Cursive standard" w:hAnsi="Cursive standard" w:cs="Calibri"/>
          <w:b/>
        </w:rPr>
      </w:pPr>
      <w:r>
        <w:rPr>
          <w:rFonts w:ascii="Calibri" w:hAnsi="Calibri" w:cs="Calibri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-561975</wp:posOffset>
                </wp:positionV>
                <wp:extent cx="380365" cy="1901825"/>
                <wp:effectExtent l="7620" t="8255" r="5080" b="1905"/>
                <wp:wrapNone/>
                <wp:docPr id="3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380365" cy="1901825"/>
                        </a:xfrm>
                        <a:prstGeom prst="flowChartOnlineStorage">
                          <a:avLst/>
                        </a:prstGeom>
                        <a:solidFill>
                          <a:srgbClr val="D4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83E22" w:rsidRPr="0008444B" w:rsidRDefault="00783E22" w:rsidP="0008444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8444B">
                              <w:rPr>
                                <w:rFonts w:ascii="Stencil" w:hAnsi="Stencil" w:cs="Stencil"/>
                                <w:color w:val="008100"/>
                                <w:kern w:val="0"/>
                                <w:sz w:val="22"/>
                                <w:szCs w:val="22"/>
                                <w:lang w:eastAsia="fr-FR" w:bidi="ar-SA"/>
                              </w:rPr>
                              <w:t>NOTRE-DAME SAINT-PAUL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AutoShape 44" o:spid="_x0000_s1026" type="#_x0000_t130" style="position:absolute;left:0;text-align:left;margin-left:113.75pt;margin-top:-44.25pt;width:29.95pt;height:149.75pt;rotation:-90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" fillcolor="#d4f0f0" stroked="f">
                <v:textbox inset=",0,,0">
                  <w:txbxContent>
                    <w:p w:rsidR="00783E22" w:rsidRPr="0008444B" w:rsidRDefault="00783E22" w:rsidP="0008444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8444B">
                        <w:rPr>
                          <w:rFonts w:ascii="Stencil" w:hAnsi="Stencil" w:cs="Stencil"/>
                          <w:color w:val="008100"/>
                          <w:kern w:val="0"/>
                          <w:sz w:val="22"/>
                          <w:szCs w:val="22"/>
                          <w:lang w:eastAsia="fr-FR" w:bidi="ar-SA"/>
                        </w:rPr>
                        <w:t>NOTRE-DAME SAINT-PAUL</w:t>
                      </w:r>
                    </w:p>
                  </w:txbxContent>
                </v:textbox>
              </v:shape>
            </w:pict>
          </mc:Fallback>
        </mc:AlternateContent>
      </w:r>
      <w:r w:rsidR="0008444B">
        <w:rPr>
          <w:rFonts w:ascii="Cursive standard" w:hAnsi="Cursive standard" w:cs="Cursivestandard"/>
          <w:b/>
          <w:noProof/>
          <w:kern w:val="0"/>
          <w:lang w:eastAsia="fr-F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376758</wp:posOffset>
            </wp:positionH>
            <wp:positionV relativeFrom="paragraph">
              <wp:posOffset>96393</wp:posOffset>
            </wp:positionV>
            <wp:extent cx="2650998" cy="1345997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8" cy="13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444B">
        <w:rPr>
          <w:rFonts w:ascii="Cursive standard" w:hAnsi="Cursive standard" w:cs="Cursivestandard"/>
          <w:b/>
          <w:kern w:val="0"/>
          <w:lang w:eastAsia="fr-FR"/>
        </w:rPr>
        <w:t>Lettre n°1</w:t>
      </w:r>
    </w:p>
    <w:p w:rsidR="00434A59" w:rsidRPr="00BD3D25" w:rsidRDefault="00434A59">
      <w:pPr>
        <w:pStyle w:val="Standard"/>
        <w:jc w:val="right"/>
        <w:rPr>
          <w:rFonts w:ascii="Calibri" w:hAnsi="Calibri" w:cs="Calibri"/>
          <w:color w:val="808080"/>
          <w:lang w:eastAsia="fr-FR"/>
        </w:rPr>
      </w:pPr>
    </w:p>
    <w:p w:rsidR="00434A59" w:rsidRPr="00BD3D25" w:rsidRDefault="00434A59">
      <w:pPr>
        <w:pStyle w:val="Standard"/>
        <w:jc w:val="right"/>
        <w:rPr>
          <w:rFonts w:ascii="Calibri" w:hAnsi="Calibri" w:cs="Calibri"/>
          <w:color w:val="808080"/>
        </w:rPr>
      </w:pPr>
    </w:p>
    <w:p w:rsidR="00434A59" w:rsidRPr="00BD3D25" w:rsidRDefault="00434A59">
      <w:pPr>
        <w:pStyle w:val="Standard"/>
        <w:jc w:val="right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jc w:val="right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jc w:val="right"/>
        <w:rPr>
          <w:rFonts w:ascii="Calibri" w:hAnsi="Calibri" w:cs="Calibri"/>
          <w:color w:val="000000"/>
        </w:rPr>
      </w:pPr>
    </w:p>
    <w:p w:rsidR="00434A59" w:rsidRDefault="00434A59">
      <w:pPr>
        <w:rPr>
          <w:rFonts w:ascii="Calibri" w:hAnsi="Calibri" w:cs="Calibri"/>
          <w:szCs w:val="21"/>
        </w:rPr>
      </w:pPr>
    </w:p>
    <w:p w:rsidR="000D5C0D" w:rsidRDefault="000D5C0D">
      <w:pPr>
        <w:rPr>
          <w:rFonts w:ascii="Calibri" w:hAnsi="Calibri" w:cs="Calibri"/>
          <w:szCs w:val="21"/>
        </w:rPr>
      </w:pPr>
    </w:p>
    <w:p w:rsidR="0008444B" w:rsidRPr="00BD3D25" w:rsidRDefault="0008444B">
      <w:pPr>
        <w:rPr>
          <w:rFonts w:ascii="Calibri" w:hAnsi="Calibri" w:cs="Calibri"/>
          <w:szCs w:val="21"/>
        </w:rPr>
        <w:sectPr w:rsidR="0008444B" w:rsidRPr="00BD3D25" w:rsidSect="004714B6">
          <w:pgSz w:w="11906" w:h="16838"/>
          <w:pgMar w:top="567" w:right="1417" w:bottom="1417" w:left="1417" w:header="720" w:footer="720" w:gutter="0"/>
          <w:cols w:num="2" w:space="720" w:equalWidth="0">
            <w:col w:w="4532" w:space="8"/>
            <w:col w:w="4532" w:space="0"/>
          </w:cols>
        </w:sectPr>
      </w:pPr>
    </w:p>
    <w:p w:rsidR="00434A59" w:rsidRPr="00BD3D25" w:rsidRDefault="00434A59" w:rsidP="004714B6">
      <w:pPr>
        <w:pStyle w:val="Standard"/>
        <w:pBdr>
          <w:top w:val="single" w:sz="2" w:space="0" w:color="006600" w:shadow="1"/>
          <w:left w:val="single" w:sz="2" w:space="0" w:color="006600" w:shadow="1"/>
          <w:bottom w:val="single" w:sz="2" w:space="0" w:color="006600" w:shadow="1"/>
          <w:right w:val="single" w:sz="2" w:space="0" w:color="006600" w:shadow="1"/>
        </w:pBdr>
        <w:ind w:left="-567" w:right="-567"/>
        <w:rPr>
          <w:rFonts w:ascii="Calibri" w:hAnsi="Calibri" w:cs="Calibri"/>
          <w:b/>
          <w:bCs/>
          <w:color w:val="006600"/>
          <w:sz w:val="12"/>
          <w:szCs w:val="12"/>
        </w:rPr>
      </w:pPr>
    </w:p>
    <w:p w:rsidR="00434A59" w:rsidRPr="00DC2F47" w:rsidRDefault="00DC2F47" w:rsidP="004714B6">
      <w:pPr>
        <w:pStyle w:val="Standard"/>
        <w:pBdr>
          <w:top w:val="single" w:sz="2" w:space="0" w:color="006600" w:shadow="1"/>
          <w:left w:val="single" w:sz="2" w:space="0" w:color="006600" w:shadow="1"/>
          <w:bottom w:val="single" w:sz="2" w:space="0" w:color="006600" w:shadow="1"/>
          <w:right w:val="single" w:sz="2" w:space="0" w:color="006600" w:shadow="1"/>
        </w:pBdr>
        <w:ind w:left="-567" w:right="-567"/>
        <w:jc w:val="center"/>
        <w:rPr>
          <w:rFonts w:ascii="Deutsche Normalschrift" w:hAnsi="Deutsche Normalschrift" w:cs="Calibri"/>
          <w:b/>
          <w:bCs/>
          <w:color w:val="006600"/>
          <w:sz w:val="12"/>
          <w:szCs w:val="12"/>
        </w:rPr>
      </w:pPr>
      <w:r w:rsidRPr="00DC2F47">
        <w:rPr>
          <w:rFonts w:ascii="Deutsche Normalschrift" w:hAnsi="Deutsche Normalschrift" w:cs="PetitFormalScript-Regular"/>
          <w:kern w:val="0"/>
          <w:sz w:val="44"/>
          <w:szCs w:val="44"/>
          <w:lang w:eastAsia="fr-FR"/>
        </w:rPr>
        <w:t>Lettre d’information – Novembre 2017</w:t>
      </w:r>
    </w:p>
    <w:p w:rsidR="00434A59" w:rsidRPr="00BD3D25" w:rsidRDefault="00434A59">
      <w:pPr>
        <w:pStyle w:val="Standard"/>
        <w:rPr>
          <w:rFonts w:ascii="Calibri" w:hAnsi="Calibri" w:cs="Calibri"/>
          <w:color w:val="000000"/>
          <w:sz w:val="12"/>
          <w:szCs w:val="12"/>
        </w:rPr>
      </w:pPr>
    </w:p>
    <w:p w:rsidR="002E1433" w:rsidRDefault="002E1433" w:rsidP="00DC2F47">
      <w:pPr>
        <w:widowControl/>
        <w:suppressAutoHyphens w:val="0"/>
        <w:autoSpaceDE w:val="0"/>
        <w:adjustRightInd w:val="0"/>
        <w:jc w:val="center"/>
        <w:textAlignment w:val="auto"/>
        <w:rPr>
          <w:rFonts w:ascii="Calibri-Bold" w:hAnsi="Calibri-Bold" w:cs="Calibri-Bold"/>
          <w:b/>
          <w:bCs/>
          <w:color w:val="365F92"/>
          <w:kern w:val="0"/>
          <w:sz w:val="20"/>
          <w:szCs w:val="20"/>
          <w:lang w:eastAsia="fr-FR" w:bidi="ar-SA"/>
        </w:rPr>
      </w:pPr>
    </w:p>
    <w:p w:rsidR="00DC2F47" w:rsidRPr="00DC2F47" w:rsidRDefault="00DC2F47" w:rsidP="00DC2F47">
      <w:pPr>
        <w:widowControl/>
        <w:suppressAutoHyphens w:val="0"/>
        <w:autoSpaceDE w:val="0"/>
        <w:adjustRightInd w:val="0"/>
        <w:jc w:val="center"/>
        <w:textAlignment w:val="auto"/>
        <w:rPr>
          <w:rFonts w:ascii="Calibri-Bold" w:hAnsi="Calibri-Bold" w:cs="Calibri-Bold"/>
          <w:b/>
          <w:bCs/>
          <w:color w:val="365F92"/>
          <w:kern w:val="0"/>
          <w:sz w:val="20"/>
          <w:szCs w:val="20"/>
          <w:lang w:eastAsia="fr-FR" w:bidi="ar-SA"/>
        </w:rPr>
      </w:pPr>
      <w:r w:rsidRPr="00DC2F47">
        <w:rPr>
          <w:rFonts w:ascii="Calibri-Bold" w:hAnsi="Calibri-Bold" w:cs="Calibri-Bold"/>
          <w:b/>
          <w:bCs/>
          <w:color w:val="365F92"/>
          <w:kern w:val="0"/>
          <w:sz w:val="20"/>
          <w:szCs w:val="20"/>
          <w:lang w:eastAsia="fr-FR" w:bidi="ar-SA"/>
        </w:rPr>
        <w:t>La rentrée est passée, les enfants ont repris le chemin de l’école avec joie après une pause</w:t>
      </w:r>
    </w:p>
    <w:p w:rsidR="00434A59" w:rsidRDefault="00DC2F47" w:rsidP="00DC2F47">
      <w:pPr>
        <w:pStyle w:val="Standard"/>
        <w:jc w:val="center"/>
        <w:rPr>
          <w:rFonts w:ascii="Calibri-Bold" w:hAnsi="Calibri-Bold" w:cs="Calibri-Bold"/>
          <w:b/>
          <w:bCs/>
          <w:color w:val="365F92"/>
          <w:kern w:val="0"/>
          <w:sz w:val="20"/>
          <w:szCs w:val="20"/>
          <w:lang w:eastAsia="fr-FR"/>
        </w:rPr>
      </w:pPr>
      <w:r w:rsidRPr="00DC2F47">
        <w:rPr>
          <w:rFonts w:ascii="Calibri-Bold" w:hAnsi="Calibri-Bold" w:cs="Calibri-Bold"/>
          <w:b/>
          <w:bCs/>
          <w:color w:val="365F92"/>
          <w:kern w:val="0"/>
          <w:sz w:val="20"/>
          <w:szCs w:val="20"/>
          <w:lang w:eastAsia="fr-FR"/>
        </w:rPr>
        <w:t>à la Toussaint : il est temps de vous donner quelques nouvelles de votre association !</w:t>
      </w:r>
    </w:p>
    <w:p w:rsidR="00DC2F47" w:rsidRPr="00DC2F47" w:rsidRDefault="00DC2F47" w:rsidP="00DC2F47">
      <w:pPr>
        <w:pStyle w:val="Standard"/>
        <w:jc w:val="center"/>
        <w:rPr>
          <w:rFonts w:ascii="Calibri" w:hAnsi="Calibri" w:cs="Calibri"/>
          <w:color w:val="000000"/>
          <w:sz w:val="20"/>
          <w:szCs w:val="20"/>
        </w:rPr>
      </w:pPr>
    </w:p>
    <w:p w:rsidR="00434A59" w:rsidRPr="00BD3D25" w:rsidRDefault="0093497F">
      <w:pPr>
        <w:pStyle w:val="Standard"/>
        <w:pBdr>
          <w:bottom w:val="single" w:sz="2" w:space="0" w:color="000000"/>
        </w:pBdr>
        <w:ind w:left="1134" w:right="1191"/>
        <w:jc w:val="center"/>
        <w:rPr>
          <w:rFonts w:ascii="Calibri" w:hAnsi="Calibri" w:cs="Calibri"/>
          <w:b/>
          <w:bCs/>
          <w:i/>
          <w:iCs/>
          <w:color w:val="000000"/>
          <w:sz w:val="30"/>
          <w:szCs w:val="30"/>
        </w:rPr>
      </w:pPr>
      <w:r w:rsidRPr="00BD3D25">
        <w:rPr>
          <w:rFonts w:ascii="Calibri" w:hAnsi="Calibri" w:cs="Calibri"/>
          <w:b/>
          <w:bCs/>
          <w:i/>
          <w:iCs/>
          <w:color w:val="000000"/>
          <w:sz w:val="30"/>
          <w:szCs w:val="30"/>
        </w:rPr>
        <w:t>Quoi de neuf à l’APEL ?</w:t>
      </w:r>
    </w:p>
    <w:p w:rsidR="00434A59" w:rsidRDefault="00434A59">
      <w:pPr>
        <w:pStyle w:val="Standard"/>
        <w:rPr>
          <w:rFonts w:ascii="Calibri" w:hAnsi="Calibri" w:cs="Calibri"/>
          <w:color w:val="000000"/>
        </w:rPr>
      </w:pPr>
    </w:p>
    <w:p w:rsidR="00CA7BAC" w:rsidRPr="00BD3D25" w:rsidRDefault="001E2765">
      <w:pPr>
        <w:pStyle w:val="Standard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120015</wp:posOffset>
                </wp:positionV>
                <wp:extent cx="3075940" cy="2928620"/>
                <wp:effectExtent l="10795" t="5715" r="8890" b="8890"/>
                <wp:wrapNone/>
                <wp:docPr id="3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5940" cy="2928620"/>
                          <a:chOff x="768" y="6293"/>
                          <a:chExt cx="4844" cy="4612"/>
                        </a:xfrm>
                      </wpg:grpSpPr>
                      <wps:wsp>
                        <wps:cNvPr id="32" name="Forme1"/>
                        <wps:cNvSpPr>
                          <a:spLocks noChangeArrowheads="1"/>
                        </wps:cNvSpPr>
                        <wps:spPr bwMode="auto">
                          <a:xfrm>
                            <a:off x="768" y="6435"/>
                            <a:ext cx="4844" cy="4470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00CC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Default="00783E22" w:rsidP="00DC2F4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Après de longues années au service de l’APEL, Delphine Hermant (présidente) et Solenne Elie (tr</w:t>
                              </w:r>
                              <w:r w:rsidRPr="00AE42C3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é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sorière) ont laissé</w:t>
                              </w:r>
                              <w:r w:rsidRPr="00AE42C3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leur charge au sein de l’association. Merci à elles pour ce service rendu. Elles restent membres du bureau.</w:t>
                              </w:r>
                            </w:p>
                            <w:p w:rsidR="00783E22" w:rsidRPr="00AE42C3" w:rsidRDefault="00F8081A" w:rsidP="00DC2F4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D’autres membres</w:t>
                              </w:r>
                              <w:r w:rsidR="00783E22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nous </w:t>
                              </w:r>
                              <w:r w:rsidR="00A733B0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quitte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nt également</w:t>
                              </w:r>
                              <w:r w:rsidR="00783E22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. Un grand merci à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eux</w:t>
                              </w:r>
                              <w:r w:rsidR="0067240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pour le temps passé et les se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vices rendus </w:t>
                              </w:r>
                              <w:r w:rsidR="00783E22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!</w:t>
                              </w:r>
                            </w:p>
                            <w:p w:rsidR="00783E22" w:rsidRPr="00847489" w:rsidRDefault="00783E22" w:rsidP="00DC2F4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30"/>
                                  <w:szCs w:val="30"/>
                                  <w:lang w:eastAsia="fr-FR" w:bidi="ar-SA"/>
                                </w:rPr>
                              </w:pPr>
                            </w:p>
                            <w:p w:rsidR="00783E22" w:rsidRPr="00AE42C3" w:rsidRDefault="00783E22" w:rsidP="00DC2F4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« Au terme de ces 7 années passées comme prés</w:t>
                              </w: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i</w:t>
                              </w: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dente de l’APEL Notre-Dame/Saint-Paul, je souhaite remercier sincèrement tous les membres du bureau qui m'ont accompagnée, aidée et soutenue.</w:t>
                              </w:r>
                            </w:p>
                            <w:p w:rsidR="00783E22" w:rsidRPr="00AE42C3" w:rsidRDefault="00783E22" w:rsidP="00DC2F4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Mais aussi, les directeurs, enseignants, professeurs et parents d’élèves qui m'ont accordée leur co</w:t>
                              </w: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n</w:t>
                              </w: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fiance pendant toutes ces années.</w:t>
                              </w:r>
                            </w:p>
                            <w:p w:rsidR="00783E22" w:rsidRPr="00AE42C3" w:rsidRDefault="00783E22" w:rsidP="00DC2F47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i/>
                                  <w:iCs/>
                                  <w:color w:val="1D1E1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Un grand MERCI. » Delphine Hermant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33" name="Forme2"/>
                        <wps:cNvSpPr>
                          <a:spLocks noChangeArrowheads="1"/>
                        </wps:cNvSpPr>
                        <wps:spPr bwMode="auto">
                          <a:xfrm>
                            <a:off x="768" y="6293"/>
                            <a:ext cx="1998" cy="244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FF"/>
                          </a:solidFill>
                          <a:ln w="9360">
                            <a:solidFill>
                              <a:srgbClr val="00CC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AE42C3" w:rsidRDefault="00164638" w:rsidP="00DC2F47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Merci !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7" style="position:absolute;margin-left:-17.9pt;margin-top:9.45pt;width:242.2pt;height:230.6pt;z-index:251692544" coordorigin="768,6293" coordsize="4844,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">
                <v:shape id="Forme1" o:spid="_x0000_s1028" style="position:absolute;left:768;top:6435;width:4844;height:4470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wf8MA&#10;AADbAAAADwAAAGRycy9kb3ducmV2LnhtbESPS4vCQBCE7wv+h6EFb+skihJiRhFB0NPiA7w2mTYP&#10;Mz0hM2rcX+8IC3ssquurrmzVm0Y8qHOVZQXxOAJBnFtdcaHgfNp+JyCcR9bYWCYFL3KwWg6+Mky1&#10;ffKBHkdfiABhl6KC0vs2ldLlJRl0Y9sSB+9qO4M+yK6QusNngJtGTqJoLg1WHBpKbGlTUn473k14&#10;ozrb9T2uf7fJNf65RLO2qJO9UqNhv16A8NT7/+O/9E4rmE7gsyUA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wf8MAAADbAAAADwAAAAAAAAAAAAAAAACYAgAAZHJzL2Rv&#10;d25yZXYueG1sUEsFBgAAAAAEAAQA9QAAAIgDAAAAAA==&#10;" adj="-11796480,,5400" path="m,l,1447560r2643840,l2643840,,,xe" strokecolor="#0cf" strokeweight=".74pt">
                  <v:fill opacity="32896f"/>
                  <v:stroke joinstyle="round"/>
                  <v:formulas/>
                  <v:path o:connecttype="custom" o:connectlocs="2422,0;4844,2235;2422,4470;0,2235" o:connectangles="270,0,90,180" textboxrect="0,0,2643840,1447560"/>
                  <v:textbox inset="1.99mm,4mm,1.01mm,1.01mm">
                    <w:txbxContent>
                      <w:p w:rsidR="00783E22" w:rsidRDefault="00783E22" w:rsidP="00DC2F47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Après de longues années au service de l’APEL, Delphine Hermant (présidente) et Solenne Elie (tr</w:t>
                        </w:r>
                        <w:r w:rsidRPr="00AE42C3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é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sorière) ont laissé</w:t>
                        </w:r>
                        <w:r w:rsidRPr="00AE42C3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leur charge au sein de l’association. Merci à elles pour ce service rendu. Elles restent membres du bureau.</w:t>
                        </w:r>
                      </w:p>
                      <w:p w:rsidR="00783E22" w:rsidRPr="00AE42C3" w:rsidRDefault="00F8081A" w:rsidP="00DC2F47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D’autres membres</w:t>
                        </w:r>
                        <w:r w:rsidR="00783E22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nous </w:t>
                        </w:r>
                        <w:r w:rsidR="00A733B0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quitte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nt également</w:t>
                        </w:r>
                        <w:r w:rsidR="00783E22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. Un grand merci à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eux</w:t>
                        </w:r>
                        <w:r w:rsidR="0067240C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pour le temps passé et les se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vices rendus </w:t>
                        </w:r>
                        <w:r w:rsidR="00783E22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!</w:t>
                        </w:r>
                      </w:p>
                      <w:p w:rsidR="00783E22" w:rsidRPr="00847489" w:rsidRDefault="00783E22" w:rsidP="00DC2F47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30"/>
                            <w:szCs w:val="30"/>
                            <w:lang w:eastAsia="fr-FR" w:bidi="ar-SA"/>
                          </w:rPr>
                        </w:pPr>
                      </w:p>
                      <w:p w:rsidR="00783E22" w:rsidRPr="00AE42C3" w:rsidRDefault="00783E22" w:rsidP="00DC2F47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« Au terme de ces 7 années passées comme prés</w:t>
                        </w: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i</w:t>
                        </w: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dente de l’APEL Notre-Dame/Saint-Paul, je souhaite remercier sincèrement tous les membres du bureau qui m'ont accompagnée, aidée et soutenue.</w:t>
                        </w:r>
                      </w:p>
                      <w:p w:rsidR="00783E22" w:rsidRPr="00AE42C3" w:rsidRDefault="00783E22" w:rsidP="00DC2F47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Mais aussi, les directeurs, enseignants, professeurs et parents d’élèves qui m'ont accordée leur co</w:t>
                        </w: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n</w:t>
                        </w: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fiance pendant toutes ces années.</w:t>
                        </w:r>
                      </w:p>
                      <w:p w:rsidR="00783E22" w:rsidRPr="00AE42C3" w:rsidRDefault="00783E22" w:rsidP="00DC2F47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E42C3">
                          <w:rPr>
                            <w:rFonts w:ascii="Arial" w:hAnsi="Arial" w:cs="Arial"/>
                            <w:i/>
                            <w:iCs/>
                            <w:color w:val="1D1E1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Un grand MERCI. » Delphine Hermant</w:t>
                        </w:r>
                      </w:p>
                    </w:txbxContent>
                  </v:textbox>
                </v:shape>
                <v:shape id="Forme2" o:spid="_x0000_s1029" style="position:absolute;left:768;top:6293;width:1998;height:244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6LMAA&#10;AADbAAAADwAAAGRycy9kb3ducmV2LnhtbESPT4vCMBTE7wt+h/AEb2uqLiLVtBShIHjyD54fzbOt&#10;Ni+lSW399mZhYY/DzPyG2aWjacSLOldbVrCYRyCIC6trLhVcL/n3BoTzyBoby6TgTQ7SZPK1w1jb&#10;gU/0OvtSBAi7GBVU3rexlK6oyKCb25Y4eHfbGfRBdqXUHQ4Bbhq5jKK1NFhzWKiwpX1FxfPcGwU/&#10;i7Xr9SOXR//Im4Exo/6WKTWbjtkWhKfR/4f/2getYLWC3y/hB8jk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i6LMAAAADbAAAADwAAAAAAAAAAAAAAAACYAgAAZHJzL2Rvd25y&#10;ZXYueG1sUEsFBgAAAAAEAAQA9QAAAIUDAAAAAA==&#10;" adj="-11796480,,5400" path="m,l,246600r2643840,l2643840,,,xe" fillcolor="#0cf" strokecolor="#0cf" strokeweight=".26mm">
                  <v:stroke joinstyle="round"/>
                  <v:formulas/>
                  <v:path o:connecttype="custom" o:connectlocs="999,0;1998,122;999,244;0,122" o:connectangles="270,0,90,180" textboxrect="0,0,2643840,246600"/>
                  <v:textbox inset="1.99mm,0,0,0">
                    <w:txbxContent>
                      <w:p w:rsidR="00783E22" w:rsidRPr="00AE42C3" w:rsidRDefault="00164638" w:rsidP="00DC2F47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Merci 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42C3">
        <w:rPr>
          <w:rFonts w:ascii="Calibri" w:hAnsi="Calibri" w:cs="Calibri"/>
          <w:noProof/>
          <w:color w:val="000000"/>
          <w:lang w:eastAsia="fr-FR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126365</wp:posOffset>
            </wp:positionV>
            <wp:extent cx="2477135" cy="1832610"/>
            <wp:effectExtent l="76200" t="114300" r="75565" b="110490"/>
            <wp:wrapNone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5536">
                      <a:off x="0" y="0"/>
                      <a:ext cx="247713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2C59AB" w:rsidRPr="00BD3D25" w:rsidRDefault="001E2765">
      <w:pPr>
        <w:pStyle w:val="Standard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99695</wp:posOffset>
                </wp:positionV>
                <wp:extent cx="2947670" cy="1035685"/>
                <wp:effectExtent l="5080" t="13970" r="9525" b="7620"/>
                <wp:wrapNone/>
                <wp:docPr id="2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7670" cy="1035685"/>
                          <a:chOff x="6486" y="8850"/>
                          <a:chExt cx="5011" cy="1421"/>
                        </a:xfrm>
                      </wpg:grpSpPr>
                      <wps:wsp>
                        <wps:cNvPr id="29" name="Forme1"/>
                        <wps:cNvSpPr>
                          <a:spLocks noChangeArrowheads="1"/>
                        </wps:cNvSpPr>
                        <wps:spPr bwMode="auto">
                          <a:xfrm>
                            <a:off x="6486" y="9052"/>
                            <a:ext cx="5011" cy="1219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AE42C3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Rentrée réussie pour l’APEL lors des pots d’accueil des écoles en septembre. L’occasion de retrouver les anciens et de faire connaissance avec les nouveaux parents.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30" name="Forme2"/>
                        <wps:cNvSpPr>
                          <a:spLocks noChangeArrowheads="1"/>
                        </wps:cNvSpPr>
                        <wps:spPr bwMode="auto">
                          <a:xfrm>
                            <a:off x="6486" y="8850"/>
                            <a:ext cx="2873" cy="213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36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0D6A67" w:rsidRDefault="00783E22">
                              <w:pPr>
                                <w:overflowPunct w:val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0D6A6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Rentrée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0" style="position:absolute;margin-left:240.4pt;margin-top:7.85pt;width:232.1pt;height:81.55pt;z-index:251649536" coordorigin="6486,8850" coordsize="5011,1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">
                <v:shape id="Forme1" o:spid="_x0000_s1031" style="position:absolute;left:6486;top:9052;width:5011;height:1219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6NMQA&#10;AADbAAAADwAAAGRycy9kb3ducmV2LnhtbESP3WoCMRSE7wt9h3AK3tVsV9C6GqUIgiAVtApeHjZn&#10;f3BzsiZRt29vBMHLYWa+YabzzjTiSs7XlhV89RMQxLnVNZcK9n/Lz28QPiBrbCyTgn/yMJ+9v00x&#10;0/bGW7ruQikihH2GCqoQ2kxKn1dk0PdtSxy9wjqDIUpXSu3wFuGmkWmSDKXBmuNChS0tKspPu4tR&#10;MCiKXK6Xv116HJ2H+8MlqTfupFTvo/uZgAjUhVf42V5pBekYHl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OjTEAAAA2wAAAA8AAAAAAAAAAAAAAAAAmAIAAGRycy9k&#10;b3ducmV2LnhtbFBLBQYAAAAABAAEAPUAAACJAwAAAAA=&#10;" adj="-11796480,,5400" path="m,l,1447560r2643840,l2643840,,,xe" strokecolor="#fc0" strokeweight=".74pt">
                  <v:fill opacity="32896f"/>
                  <v:stroke joinstyle="round"/>
                  <v:formulas/>
                  <v:path o:connecttype="custom" o:connectlocs="2506,0;5011,610;2506,1219;0,610" o:connectangles="270,0,90,180" textboxrect="0,0,2643840,1447560"/>
                  <v:textbox inset="1.99mm,4mm,1.01mm,1.01mm">
                    <w:txbxContent>
                      <w:p w:rsidR="00783E22" w:rsidRPr="00AE42C3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Rentrée réussie pour l’APEL lors des pots d’accueil des écoles en septembre. L’occasion de retrouver les anciens et de faire connaissance avec les nouveaux parents.</w:t>
                        </w:r>
                      </w:p>
                    </w:txbxContent>
                  </v:textbox>
                </v:shape>
                <v:shape id="Forme2" o:spid="_x0000_s1032" style="position:absolute;left:6486;top:8850;width:2873;height:213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gsb4A&#10;AADbAAAADwAAAGRycy9kb3ducmV2LnhtbERPy2oCMRTdC/5DuEJ3mlFBZGoUsRbdOvoBl8mdR53c&#10;TJNUU7/eLASXh/NebaLpxI2cby0rmE4yEMSl1S3XCi7n7/EShA/IGjvLpOCfPGzWw8EKc23vfKJb&#10;EWqRQtjnqKAJoc+l9GVDBv3E9sSJq6wzGBJ0tdQO7yncdHKWZQtpsOXU0GBPu4bKa/FnFBymj331&#10;VfzG41X+lFk8VG7OlVIfo7j9BBEohrf45T5qBfO0Pn1JP0C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PoLG+AAAA2wAAAA8AAAAAAAAAAAAAAAAAmAIAAGRycy9kb3ducmV2&#10;LnhtbFBLBQYAAAAABAAEAPUAAACDAwAAAAA=&#10;" adj="-11796480,,5400" path="m,l,246600r2643840,l2643840,,,xe" fillcolor="#fc0" strokecolor="#fc0" strokeweight=".26mm">
                  <v:stroke joinstyle="round"/>
                  <v:formulas/>
                  <v:path o:connecttype="custom" o:connectlocs="1437,0;2873,107;1437,213;0,107" o:connectangles="270,0,90,180" textboxrect="0,0,2643840,246600"/>
                  <v:textbox style="mso-fit-shape-to-text:t" inset="1.99mm,0,0,0">
                    <w:txbxContent>
                      <w:p w:rsidR="00783E22" w:rsidRPr="000D6A67" w:rsidRDefault="00783E22">
                        <w:pPr>
                          <w:overflowPunct w:val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0D6A6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Rentrée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1E2765">
      <w:pPr>
        <w:pStyle w:val="Standard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97790</wp:posOffset>
                </wp:positionV>
                <wp:extent cx="6228080" cy="2347595"/>
                <wp:effectExtent l="10795" t="12065" r="9525" b="12065"/>
                <wp:wrapNone/>
                <wp:docPr id="2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347595"/>
                          <a:chOff x="1059" y="11531"/>
                          <a:chExt cx="9808" cy="3697"/>
                        </a:xfrm>
                      </wpg:grpSpPr>
                      <wps:wsp>
                        <wps:cNvPr id="26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059" y="11709"/>
                            <a:ext cx="9808" cy="3519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98">
                            <a:solidFill>
                              <a:srgbClr val="00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000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83E22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5E6DD8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L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e 10 octobre dernier a eu lieu l’assemblée générale de l’association. Merci aux directeurs des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écoles et aux parents d’élèves d’être venus !</w:t>
                              </w:r>
                            </w:p>
                            <w:p w:rsidR="00783E22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Nous avons présenté dans un premier temps l’association et les diverses manifestations menées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lors de l’année 2016/2017. Puis, nous avons exposé le rapport moral et financier.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Lors d’un moment convivial, chacun a pu exposer ses idées et projets pour l’année 2017/2018.</w:t>
                              </w:r>
                            </w:p>
                            <w:p w:rsidR="00783E22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Enfin, à l’issu</w:t>
                              </w:r>
                              <w:r w:rsidR="00164638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e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le nouveau conseil d’administration a été élu à l’unanimité :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tabs>
                                  <w:tab w:val="center" w:pos="2835"/>
                                </w:tabs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ab/>
                              </w:r>
                              <w:r w:rsidRPr="0022275C">
                                <w:rPr>
                                  <w:rFonts w:ascii="Arial" w:hAnsi="Arial" w:cs="Arial"/>
                                  <w:b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Fabienne Tessier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présidente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tabs>
                                  <w:tab w:val="center" w:pos="2835"/>
                                </w:tabs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ab/>
                              </w:r>
                              <w:r w:rsidRPr="0022275C">
                                <w:rPr>
                                  <w:rFonts w:ascii="Arial" w:hAnsi="Arial" w:cs="Arial"/>
                                  <w:b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Isabelle Schuhler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vice-présidente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tabs>
                                  <w:tab w:val="center" w:pos="2835"/>
                                </w:tabs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ab/>
                              </w:r>
                              <w:r w:rsidRPr="0022275C">
                                <w:rPr>
                                  <w:rFonts w:ascii="Arial" w:hAnsi="Arial" w:cs="Arial"/>
                                  <w:b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Anne-Flore Alégoët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trésorière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tabs>
                                  <w:tab w:val="center" w:pos="2835"/>
                                </w:tabs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ab/>
                              </w:r>
                              <w:r w:rsidRPr="0022275C">
                                <w:rPr>
                                  <w:rFonts w:ascii="Arial" w:hAnsi="Arial" w:cs="Arial"/>
                                  <w:b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Valérie Raymond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secrétaire.</w:t>
                              </w:r>
                            </w:p>
                            <w:p w:rsidR="00783E22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De nombreux parents ont rejoint le bureau qui se compose aujourd’hui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d’une</w:t>
                              </w:r>
                            </w:p>
                            <w:p w:rsidR="00783E22" w:rsidRPr="00AE42C3" w:rsidRDefault="00783E22" w:rsidP="00AE42C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vingtaine de</w:t>
                              </w:r>
                              <w:r w:rsidRPr="00AE42C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parents bénévoles.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spAutoFit/>
                        </wps:bodyPr>
                      </wps:wsp>
                      <wps:wsp>
                        <wps:cNvPr id="27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059" y="11531"/>
                            <a:ext cx="4553" cy="245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00"/>
                          </a:solidFill>
                          <a:ln w="9360">
                            <a:solidFill>
                              <a:srgbClr val="00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AE42C3" w:rsidRDefault="00783E22">
                              <w:pPr>
                                <w:overflowPunct w:val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E42C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Assemblée générale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33" style="position:absolute;margin-left:-17.9pt;margin-top:7.7pt;width:490.4pt;height:184.85pt;z-index:251696640" coordorigin="1059,11531" coordsize="9808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">
                <v:shape id="Forme1" o:spid="_x0000_s1034" style="position:absolute;left:1059;top:11709;width:9808;height:3519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iEdcYA&#10;AADbAAAADwAAAGRycy9kb3ducmV2LnhtbESPQWvCQBSE70L/w/IKXqRuqhDS1E0opQXpQTCp9PrI&#10;vibB7NuQ3WrSX+8KgsdhZr5hNvloOnGiwbWWFTwvIxDEldUt1wq+y8+nBITzyBo7y6RgIgd59jDb&#10;YKrtmfd0KnwtAoRdigoa7/tUSlc1ZNAtbU8cvF87GPRBDrXUA54D3HRyFUWxNNhyWGiwp/eGqmPx&#10;ZxRE1df/0X9Mh/Ilng4/i11ST+tEqfnj+PYKwtPo7+Fbe6sVrGK4fgk/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iEdcYAAADbAAAADwAAAAAAAAAAAAAAAACYAgAAZHJz&#10;L2Rvd25yZXYueG1sUEsFBgAAAAAEAAQA9QAAAIsDAAAAAA==&#10;" adj="-11796480,,5400" path="m,l,1447560r2643840,l2643840,,,xe" filled="f" strokecolor="#0c0" strokeweight=".74pt">
                  <v:fill opacity="32896f"/>
                  <v:stroke joinstyle="round"/>
                  <v:formulas/>
                  <v:path o:connecttype="custom" o:connectlocs="4904,0;9808,1760;4904,3519;0,1760" o:connectangles="270,0,90,180" textboxrect="0,0,2643840,1447560"/>
                  <v:textbox style="mso-fit-shape-to-text:t" inset="1.99mm,4mm,1.01mm,1.01mm">
                    <w:txbxContent>
                      <w:p w:rsidR="00783E22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5E6DD8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L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e 10 octobre dernier a eu lieu l’assemblée générale de l’association. Merci aux directeurs des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écoles et aux parents d’élèves d’être venus !</w:t>
                        </w:r>
                      </w:p>
                      <w:p w:rsidR="00783E22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</w:p>
                      <w:p w:rsidR="00783E22" w:rsidRPr="00AE42C3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Nous avons présenté dans un premier temps l’association et les diverses manifestations menées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lors de l’année 2016/2017. Puis, nous avons exposé le rapport moral et financier.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Lors d’un moment convivial, chacun a pu exposer ses idées et projets pour l’année 2017/2018.</w:t>
                        </w:r>
                      </w:p>
                      <w:p w:rsidR="00783E22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</w:p>
                      <w:p w:rsidR="00783E22" w:rsidRPr="00AE42C3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Enfin, à l’issu</w:t>
                        </w:r>
                        <w:r w:rsidR="00164638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e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le nouveau conseil d’administration a été élu à l’unanimité :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tabs>
                            <w:tab w:val="center" w:pos="2835"/>
                          </w:tabs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ab/>
                        </w:r>
                        <w:r w:rsidRPr="0022275C">
                          <w:rPr>
                            <w:rFonts w:ascii="Arial" w:hAnsi="Arial" w:cs="Arial"/>
                            <w:b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Fabienne Tessier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présidente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tabs>
                            <w:tab w:val="center" w:pos="2835"/>
                          </w:tabs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ab/>
                        </w:r>
                        <w:r w:rsidRPr="0022275C">
                          <w:rPr>
                            <w:rFonts w:ascii="Arial" w:hAnsi="Arial" w:cs="Arial"/>
                            <w:b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Isabelle Schuhler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vice-présidente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tabs>
                            <w:tab w:val="center" w:pos="2835"/>
                          </w:tabs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ab/>
                        </w:r>
                        <w:r w:rsidRPr="0022275C">
                          <w:rPr>
                            <w:rFonts w:ascii="Arial" w:hAnsi="Arial" w:cs="Arial"/>
                            <w:b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Anne-Flore Alégoët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trésorière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tabs>
                            <w:tab w:val="center" w:pos="2835"/>
                          </w:tabs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ab/>
                        </w:r>
                        <w:r w:rsidRPr="0022275C">
                          <w:rPr>
                            <w:rFonts w:ascii="Arial" w:hAnsi="Arial" w:cs="Arial"/>
                            <w:b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Valérie Raymond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secrétaire.</w:t>
                        </w:r>
                      </w:p>
                      <w:p w:rsidR="00783E22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De nombreux parents ont rejoint le bureau qui se compose aujourd’hui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d’une</w:t>
                        </w:r>
                      </w:p>
                      <w:p w:rsidR="00783E22" w:rsidRPr="00AE42C3" w:rsidRDefault="00783E22" w:rsidP="00AE42C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vingtaine de</w:t>
                        </w:r>
                        <w:r w:rsidRPr="00AE42C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parents bénévoles.</w:t>
                        </w:r>
                      </w:p>
                    </w:txbxContent>
                  </v:textbox>
                </v:shape>
                <v:shape id="Forme2" o:spid="_x0000_s1035" style="position:absolute;left:1059;top:11531;width:4553;height:245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JhMEA&#10;AADbAAAADwAAAGRycy9kb3ducmV2LnhtbESP3YrCMBSE7wXfIRxh7zS1C1arUUQUFK/8eYBjc2yr&#10;zUlpota3NwsLXg4z8w0zW7SmEk9qXGlZwXAQgSDOrC45V3A+bfpjEM4ja6wsk4I3OVjMu50Zptq+&#10;+EDPo89FgLBLUUHhfZ1K6bKCDLqBrYmDd7WNQR9kk0vd4CvATSXjKBpJgyWHhQJrWhWU3Y8PoyC7&#10;8OTmJn7dxu9dMvyVyWW83yv102uXUxCeWv8N/7e3WkGcwN+X8APk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CyYTBAAAA2wAAAA8AAAAAAAAAAAAAAAAAmAIAAGRycy9kb3du&#10;cmV2LnhtbFBLBQYAAAAABAAEAPUAAACGAwAAAAA=&#10;" adj="-11796480,,5400" path="m,l,246600r2643840,l2643840,,,xe" fillcolor="#0c0" strokecolor="#0c0" strokeweight=".26mm">
                  <v:stroke joinstyle="round"/>
                  <v:formulas/>
                  <v:path o:connecttype="custom" o:connectlocs="2277,0;4553,122;2277,245;0,122" o:connectangles="270,0,90,180" textboxrect="0,0,2643840,246600"/>
                  <v:textbox style="mso-fit-shape-to-text:t" inset="1.99mm,0,0,0">
                    <w:txbxContent>
                      <w:p w:rsidR="00783E22" w:rsidRPr="00AE42C3" w:rsidRDefault="00783E22">
                        <w:pPr>
                          <w:overflowPunct w:val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E42C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Assemblée générale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434A59">
      <w:pPr>
        <w:pStyle w:val="Standard"/>
        <w:rPr>
          <w:rFonts w:ascii="Calibri" w:hAnsi="Calibri" w:cs="Calibri"/>
          <w:color w:val="000000"/>
        </w:rPr>
      </w:pPr>
    </w:p>
    <w:p w:rsidR="00434A59" w:rsidRPr="00BD3D25" w:rsidRDefault="00AE42C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4303730</wp:posOffset>
            </wp:positionH>
            <wp:positionV relativeFrom="paragraph">
              <wp:posOffset>172947</wp:posOffset>
            </wp:positionV>
            <wp:extent cx="1645849" cy="1104181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9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434A59">
      <w:pPr>
        <w:pStyle w:val="Standard"/>
        <w:rPr>
          <w:rFonts w:ascii="Calibri" w:hAnsi="Calibri" w:cs="Calibri"/>
        </w:rPr>
      </w:pPr>
    </w:p>
    <w:p w:rsidR="00434A59" w:rsidRPr="00BD3D25" w:rsidRDefault="001E2765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color w:val="000000"/>
          <w:lang w:eastAsia="fr-FR"/>
        </w:rPr>
        <mc:AlternateContent>
          <mc:Choice Requires="wpg">
            <w:drawing>
              <wp:anchor distT="0" distB="0" distL="114300" distR="114300" simplePos="0" relativeHeight="25165491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-175895</wp:posOffset>
                </wp:positionV>
                <wp:extent cx="5972175" cy="4829175"/>
                <wp:effectExtent l="5080" t="5080" r="13970" b="13970"/>
                <wp:wrapNone/>
                <wp:docPr id="2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4829175"/>
                          <a:chOff x="1371" y="10436"/>
                          <a:chExt cx="7924" cy="7411"/>
                        </a:xfrm>
                      </wpg:grpSpPr>
                      <wps:wsp>
                        <wps:cNvPr id="23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371" y="10649"/>
                            <a:ext cx="7924" cy="7198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B0B7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Le bureau est composé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aujourd’hui </w:t>
                              </w:r>
                              <w:r w:rsidR="0061338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d’une vingtaine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13382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de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parents bénévoles motivés :</w:t>
                              </w:r>
                            </w:p>
                            <w:p w:rsidR="007549E7" w:rsidRDefault="007549E7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22275C" w:rsidRPr="00CB0B7A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15F5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Anne Gobled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Anouk (GS) et Lou (MS)</w:t>
                              </w:r>
                            </w:p>
                            <w:p w:rsidR="00783E22" w:rsidRPr="00C15AAC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Anne-Flore Alégoët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Trésorière et Maman de Blanche (CE2 C), Ombeline (CP C) et Baudouin (MS B)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Aurore Dubreil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 : Maman de Rose (CE1 C) et Hélène (MS </w:t>
                              </w:r>
                              <w:r w:rsidR="00613382"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22275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Blandine Guilley-Lerondeau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Arthur (5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C), Charlotte (CE2 B) et Clémence (MS A)</w:t>
                              </w:r>
                            </w:p>
                            <w:p w:rsidR="00C90B46" w:rsidRPr="00C15AAC" w:rsidRDefault="00C90B46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90B4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Catherine Roy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Jade (CP) et Justine (MS)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Delphine Hermant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 : Maman de </w:t>
                              </w:r>
                              <w:r w:rsidR="00613382"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Antoine 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(3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="00613382"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D)</w:t>
                              </w:r>
                            </w:p>
                            <w:p w:rsidR="0022275C" w:rsidRPr="00C15AAC" w:rsidRDefault="0022275C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Emilie Alaoui-Abdellaoui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Sacha (PS A)</w:t>
                              </w:r>
                            </w:p>
                            <w:p w:rsidR="00783E22" w:rsidRPr="00C15AAC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Emilie Gautreau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Léonie (CE1 C) et Timothée (GS)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Emilie Rocheteau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Mathis (PS)</w:t>
                              </w:r>
                            </w:p>
                            <w:p w:rsidR="00783E22" w:rsidRPr="00C15AAC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Fabienne Le Pape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Jules (3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7549E7" w:rsidRPr="00C15AAC" w:rsidRDefault="007549E7" w:rsidP="007549E7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Fabienne Tessier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Présidente et Maman de Martin (CM2 B) et Adèle (CE1 A)</w:t>
                              </w:r>
                            </w:p>
                            <w:p w:rsidR="00783E22" w:rsidRPr="00C15AAC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Fatima Mesnil-Fernandes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: Maman de Carla (CM1 C) et Lana (MS A)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Florence Desbordes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Matthieu (4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C)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Isabelle Schuhler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Vice-présidente et Maman de Clément (CE1 B) et Théo (MS A)</w:t>
                              </w:r>
                            </w:p>
                            <w:p w:rsidR="00783E22" w:rsidRPr="00C15AAC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Julie Nivanen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Louise (CE2 B) et Martin (GS B)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Laurence Chauveau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Julie (6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Lisanne Bruchmann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Sean (5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G)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Marie De Bel-Air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Jules (MS)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Natacha Bonneau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Cassandre (PS)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de-DE"/>
                                </w:rPr>
                                <w:t>Sindie Kirik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> : Maman de M</w:t>
                              </w:r>
                              <w:r w:rsidR="00FB330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>éliké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 xml:space="preserve"> (CM</w:t>
                              </w:r>
                              <w:r w:rsidR="00FB330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>1 A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de-DE"/>
                                </w:rPr>
                                <w:t>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Solenne Elie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Maman de Hippolyte (CM1 A), Camille (CE1 C) et Arsène (MS A)</w:t>
                              </w:r>
                            </w:p>
                            <w:p w:rsidR="0022275C" w:rsidRPr="00C15AA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Valérie Raymond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Secrétaire et Maman de Baptiste (5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B) et Margaux (CM1 A)</w:t>
                              </w:r>
                            </w:p>
                            <w:p w:rsidR="0022275C" w:rsidRDefault="0022275C" w:rsidP="0022275C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15AAC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Yvonnick Rivière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 : Papa de Erwan (5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  <w:vertAlign w:val="superscript"/>
                                </w:rPr>
                                <w:t>ème</w:t>
                              </w:r>
                              <w:r w:rsidRPr="00C15AA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783E22" w:rsidRDefault="00783E22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7549E7" w:rsidRPr="00CB0B7A" w:rsidRDefault="007549E7" w:rsidP="00F7183D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783E22" w:rsidRPr="0022275C" w:rsidRDefault="00783E22" w:rsidP="0022275C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22275C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N’hésitez pas à prendre contact avec l’un ou l’autre des membres pour </w:t>
                              </w:r>
                              <w:r w:rsidR="00FE1001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nous rejoindre</w:t>
                              </w:r>
                              <w:r w:rsidR="00FE1001" w:rsidRPr="0022275C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="00FE1001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ou pour </w:t>
                              </w:r>
                              <w:r w:rsidRPr="0022275C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tou</w:t>
                              </w:r>
                              <w:r w:rsidR="00FE1001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te autre question concernant l’APEL ou</w:t>
                              </w:r>
                              <w:r w:rsidRPr="0022275C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l’école. Notre rôle est aussi de vous représenter lors des réunions bi</w:t>
                              </w:r>
                              <w:r w:rsidR="00A733B0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mestrielles avec les directeurs</w:t>
                              </w:r>
                              <w:r w:rsidRPr="0022275C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24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371" y="10436"/>
                            <a:ext cx="2740" cy="245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/>
                          </a:solidFill>
                          <a:ln w="9360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0D6A67" w:rsidRDefault="00783E22" w:rsidP="00DB7DA4">
                              <w:pPr>
                                <w:overflowPunct w:val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D6A67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Le bureau 2017-2018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6" style="position:absolute;margin-left:-7.1pt;margin-top:-13.85pt;width:470.25pt;height:380.25pt;z-index:251654912" coordorigin="1371,10436" coordsize="7924,7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">
                <v:shape id="Forme1" o:spid="_x0000_s1037" style="position:absolute;left:1371;top:10649;width:7924;height:7198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0lMQA&#10;AADbAAAADwAAAGRycy9kb3ducmV2LnhtbESPzWoCQRCE7wHfYWghtzirSVRWR1FJIIQc/HuAZqfd&#10;XdzpXmcmur59JhDIsaiqr6j5snONupIPtbCB4SADRVyIrbk0cDy8P01BhYhssREmA3cKsFz0HuaY&#10;W7nxjq77WKoE4ZCjgSrGNtc6FBU5DANpiZN3Eu8wJulLbT3eEtw1epRlY+2w5rRQYUubiorz/tsZ&#10;+JJwkYn3ry/yOe3G2/v2jdalMY/9bjUDFamL/+G/9oc1MHqG3y/pB+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dJTEAAAA2wAAAA8AAAAAAAAAAAAAAAAAmAIAAGRycy9k&#10;b3ducmV2LnhtbFBLBQYAAAAABAAEAPUAAACJAwAAAAA=&#10;" adj="-11796480,,5400" path="m,l,1447560r2643840,l2643840,,,xe" strokecolor="#f9f" strokeweight=".74pt">
                  <v:fill opacity="32896f"/>
                  <v:stroke joinstyle="round"/>
                  <v:formulas/>
                  <v:path o:connecttype="custom" o:connectlocs="3962,0;7924,3599;3962,7198;0,3599" o:connectangles="270,0,90,180" textboxrect="0,0,2643840,1447560"/>
                  <v:textbox inset="1.99mm,4mm,1.01mm,1.01mm">
                    <w:txbxContent>
                      <w:p w:rsidR="00783E22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B0B7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Le bureau est composé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aujourd’hui </w:t>
                        </w:r>
                        <w:r w:rsidR="0061338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d’une vingtaine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613382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de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parents bénévoles motivés :</w:t>
                        </w:r>
                      </w:p>
                      <w:p w:rsidR="007549E7" w:rsidRDefault="007549E7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22275C" w:rsidRPr="00CB0B7A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15F5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Anne Gobled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Anouk (GS) et Lou (MS)</w:t>
                        </w:r>
                      </w:p>
                      <w:p w:rsidR="00783E22" w:rsidRPr="00C15AAC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Anne-Flore Alégoët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Trésorière et Maman de Blanche (CE2 C), Ombeline (CP C) et Baudouin (MS B)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Aurore Dubreil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 : Maman de Rose (CE1 C) et Hélène (MS </w:t>
                        </w:r>
                        <w:r w:rsidR="00613382"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  <w:p w:rsidR="0022275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Blandine Guilley-Lerondeau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Arthur (5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C), Charlotte (CE2 B) et Clémence (MS A)</w:t>
                        </w:r>
                      </w:p>
                      <w:p w:rsidR="00C90B46" w:rsidRPr="00C15AAC" w:rsidRDefault="00C90B46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90B4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Catherine Roy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Jade (CP) et Justine (MS)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Delphine Hermant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 : Maman de </w:t>
                        </w:r>
                        <w:r w:rsidR="00613382"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Antoine 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(3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="00613382"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D)</w:t>
                        </w:r>
                      </w:p>
                      <w:p w:rsidR="0022275C" w:rsidRPr="00C15AAC" w:rsidRDefault="0022275C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Emilie Alaoui-Abdellaoui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Sacha (PS A)</w:t>
                        </w:r>
                      </w:p>
                      <w:p w:rsidR="00783E22" w:rsidRPr="00C15AAC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Emilie Gautreau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Léonie (CE1 C) et Timothée (GS)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Emilie Rocheteau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Mathis (PS)</w:t>
                        </w:r>
                      </w:p>
                      <w:p w:rsidR="00783E22" w:rsidRPr="00C15AAC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Fabienne Le Pape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Jules (3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  <w:p w:rsidR="007549E7" w:rsidRPr="00C15AAC" w:rsidRDefault="007549E7" w:rsidP="007549E7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Fabienne Tessier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Présidente et Maman de Martin (CM2 B) et Adèle (CE1 A)</w:t>
                        </w:r>
                      </w:p>
                      <w:p w:rsidR="00783E22" w:rsidRPr="00C15AAC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Fatima Mesnil-Fernandes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: Maman de Carla (CM1 C) et Lana (MS A)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Florence Desbordes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Matthieu (4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C)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Isabelle Schuhler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Vice-présidente et Maman de Clément (CE1 B) et Théo (MS A)</w:t>
                        </w:r>
                      </w:p>
                      <w:p w:rsidR="00783E22" w:rsidRPr="00C15AAC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Julie Nivanen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Louise (CE2 B) et Martin (GS B)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Laurence Chauveau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Julie (6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Lisanne Bruchmann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Sean (5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G)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Marie De Bel-Air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Jules (MS)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Natacha Bonneau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Cassandre (PS)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de-DE"/>
                          </w:rPr>
                          <w:t>Sindie Kirik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> : Maman de M</w:t>
                        </w:r>
                        <w:r w:rsidR="00FB3308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>éliké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 xml:space="preserve"> (CM</w:t>
                        </w:r>
                        <w:r w:rsidR="00FB3308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>1 A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lang w:val="de-DE"/>
                          </w:rPr>
                          <w:t>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Solenne Elie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Maman de Hippolyte (CM1 A), Camille (CE1 C) et Arsène (MS A)</w:t>
                        </w:r>
                      </w:p>
                      <w:p w:rsidR="0022275C" w:rsidRPr="00C15AA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Valérie Raymond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Secrétaire et Maman de Baptiste (5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B) et Margaux (CM1 A)</w:t>
                        </w:r>
                      </w:p>
                      <w:p w:rsidR="0022275C" w:rsidRDefault="0022275C" w:rsidP="0022275C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15AAC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Yvonnick Rivière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: Papa de Erwan (5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ème</w:t>
                        </w:r>
                        <w:r w:rsidRPr="00C15AA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)</w:t>
                        </w:r>
                      </w:p>
                      <w:p w:rsidR="00783E22" w:rsidRDefault="00783E22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7549E7" w:rsidRPr="00CB0B7A" w:rsidRDefault="007549E7" w:rsidP="00F7183D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:rsidR="00783E22" w:rsidRPr="0022275C" w:rsidRDefault="00783E22" w:rsidP="0022275C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2275C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N’hésitez pas à prendre contact avec l’un ou l’autre des membres pour </w:t>
                        </w:r>
                        <w:r w:rsidR="00FE1001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nous rejoindre</w:t>
                        </w:r>
                        <w:r w:rsidR="00FE1001" w:rsidRPr="0022275C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="00FE1001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ou pour </w:t>
                        </w:r>
                        <w:r w:rsidRPr="0022275C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tou</w:t>
                        </w:r>
                        <w:r w:rsidR="00FE1001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te autre question concernant l’APEL ou</w:t>
                        </w:r>
                        <w:r w:rsidRPr="0022275C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l’école. Notre rôle est aussi de vous représenter lors des réunions bi</w:t>
                        </w:r>
                        <w:r w:rsidR="00A733B0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mestrielles avec les directeurs</w:t>
                        </w:r>
                        <w:r w:rsidRPr="0022275C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.</w:t>
                        </w:r>
                      </w:p>
                    </w:txbxContent>
                  </v:textbox>
                </v:shape>
                <v:shape id="Forme2" o:spid="_x0000_s1038" style="position:absolute;left:1371;top:10436;width:2740;height:245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BbcEA&#10;AADbAAAADwAAAGRycy9kb3ducmV2LnhtbESPS4sCMRCE7wv+h9DC3taMIrsyGsUneBMfeG4m7WRw&#10;0hmSOM7+e7Mg7LGoqq+o2aKztWjJh8qxguEgA0FcOF1xqeBy3n1NQISIrLF2TAp+KcBi3vuYYa7d&#10;k4/UnmIpEoRDjgpMjE0uZSgMWQwD1xAn7+a8xZikL6X2+ExwW8tRln1LixWnBYMNrQ0V99PDKrhu&#10;H8d1iLT62ejDpNiZ1p+vN6U++91yCiJSF//D7/ZeKxiN4e9L+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HQW3BAAAA2wAAAA8AAAAAAAAAAAAAAAAAmAIAAGRycy9kb3du&#10;cmV2LnhtbFBLBQYAAAAABAAEAPUAAACGAwAAAAA=&#10;" adj="-11796480,,5400" path="m,l,246600r2643840,l2643840,,,xe" fillcolor="#f9f" strokecolor="#f9f" strokeweight=".26mm">
                  <v:stroke joinstyle="round"/>
                  <v:formulas/>
                  <v:path o:connecttype="custom" o:connectlocs="1370,0;2740,122;1370,245;0,122" o:connectangles="270,0,90,180" textboxrect="0,0,2643840,246600"/>
                  <v:textbox style="mso-fit-shape-to-text:t" inset="1.99mm,0,0,0">
                    <w:txbxContent>
                      <w:p w:rsidR="00783E22" w:rsidRPr="000D6A67" w:rsidRDefault="00783E22" w:rsidP="00DB7DA4">
                        <w:pPr>
                          <w:overflowPunct w:val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D6A67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Le bureau 2017-2018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BD3D25" w:rsidRPr="00BD3D25" w:rsidRDefault="00BD3D25">
      <w:pPr>
        <w:pStyle w:val="Standard"/>
        <w:rPr>
          <w:rFonts w:ascii="Calibri" w:hAnsi="Calibri" w:cs="Calibri"/>
        </w:rPr>
      </w:pPr>
    </w:p>
    <w:p w:rsidR="007A0D93" w:rsidRDefault="007A0D93">
      <w:pPr>
        <w:pStyle w:val="Standard"/>
        <w:rPr>
          <w:rFonts w:ascii="Calibri" w:hAnsi="Calibri" w:cs="Calibri"/>
        </w:rPr>
      </w:pPr>
    </w:p>
    <w:p w:rsidR="007A0D93" w:rsidRDefault="007A0D93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1E2765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29845</wp:posOffset>
                </wp:positionV>
                <wp:extent cx="4081145" cy="2066925"/>
                <wp:effectExtent l="12065" t="10795" r="12065" b="8255"/>
                <wp:wrapNone/>
                <wp:docPr id="19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1145" cy="2066925"/>
                          <a:chOff x="1807" y="6427"/>
                          <a:chExt cx="7693" cy="3255"/>
                        </a:xfrm>
                      </wpg:grpSpPr>
                      <wps:wsp>
                        <wps:cNvPr id="20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807" y="6623"/>
                            <a:ext cx="7693" cy="3059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Belle réussite pour notre vente de gâteaux, friandises et jus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de pomme art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isanal ce vendredi 21 octobre !</w:t>
                              </w:r>
                            </w:p>
                            <w:p w:rsidR="00783E22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Merci aux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parents qui ont participé à l’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approvisionnement du buffet !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Au delà d’animer l’école et de fêter ensemble le début des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vacances scolaires, cette vente servira grâce à l’argent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récolté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, à offrir une su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r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prise aux enfants lors du marché de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Noël.</w:t>
                              </w:r>
                            </w:p>
                            <w:p w:rsidR="00783E22" w:rsidRPr="00450044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</w:p>
                            <w:p w:rsidR="00783E22" w:rsidRPr="00450044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D’autres ventes auront lieu le soir des vacances scolaires.</w:t>
                              </w:r>
                            </w:p>
                            <w:p w:rsidR="00783E22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</w:p>
                            <w:p w:rsidR="00783E22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NB </w:t>
                              </w:r>
                              <w:r w:rsidRPr="00450044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: si vous souhaitez déguster notre délicieux jus de pomme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vous pouvez passer commande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</w:p>
                            <w:p w:rsidR="00783E22" w:rsidRPr="00450044" w:rsidRDefault="00783E22" w:rsidP="00450044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  <w:kern w:val="0"/>
                                  <w:sz w:val="20"/>
                                  <w:szCs w:val="20"/>
                                  <w:u w:val="single"/>
                                  <w:lang w:eastAsia="fr-FR" w:bidi="ar-SA"/>
                                </w:rPr>
                                <w:t>apelnotredamestpaul@gmail.com</w:t>
                              </w:r>
                              <w:r w:rsidRPr="00450044">
                                <w:rPr>
                                  <w:rFonts w:ascii="Arial" w:hAnsi="Arial" w:cs="Arial"/>
                                  <w:i/>
                                  <w:iCs/>
                                  <w:color w:val="0000FF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450044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(2,50€ la bouteille).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spAutoFit/>
                        </wps:bodyPr>
                      </wps:wsp>
                      <wps:wsp>
                        <wps:cNvPr id="21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807" y="6427"/>
                            <a:ext cx="2407" cy="245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  <a:ln w="9398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450044" w:rsidRDefault="00783E22" w:rsidP="00031CC0">
                              <w:pPr>
                                <w:overflowPunct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450044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Vente de gâteaux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39" style="position:absolute;margin-left:-20.8pt;margin-top:2.35pt;width:321.35pt;height:162.75pt;z-index:251665920" coordorigin="1807,6427" coordsize="7693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">
                <v:shape id="Forme1" o:spid="_x0000_s1040" style="position:absolute;left:1807;top:6623;width:7693;height:3059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kiMEA&#10;AADbAAAADwAAAGRycy9kb3ducmV2LnhtbERPTYvCMBC9C/sfwix401QRkWoU67LsehJrQY9jM7bF&#10;ZlKarHb99eYgeHy878WqM7W4UesqywpGwwgEcW51xYWC7PA9mIFwHlljbZkU/JOD1fKjt8BY2zvv&#10;6Zb6QoQQdjEqKL1vYildXpJBN7QNceAutjXoA2wLqVu8h3BTy3EUTaXBikNDiQ1tSsqv6Z9RkCZZ&#10;gl/Hn9N+8kiKjd0152m6Var/2a3nIDx1/i1+uX+1gnF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CJIjBAAAA2wAAAA8AAAAAAAAAAAAAAAAAmAIAAGRycy9kb3du&#10;cmV2LnhtbFBLBQYAAAAABAAEAPUAAACGAwAAAAA=&#10;" adj="-11796480,,5400" path="m,l,1447560r2643840,l2643840,,,xe" strokecolor="#7030a0" strokeweight=".74pt">
                  <v:fill opacity="32896f"/>
                  <v:stroke joinstyle="round"/>
                  <v:formulas/>
                  <v:path o:connecttype="custom" o:connectlocs="3847,0;7693,1530;3847,3059;0,1530" o:connectangles="270,0,90,180" textboxrect="0,0,2643840,1447560"/>
                  <v:textbox style="mso-fit-shape-to-text:t" inset="1.99mm,4mm,1.01mm,1.01mm">
                    <w:txbxContent>
                      <w:p w:rsidR="00783E22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Belle réussite pour notre vente de gâteaux, friandises et jus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de pomme art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isanal ce vendredi 21 octobre !</w:t>
                        </w:r>
                      </w:p>
                      <w:p w:rsidR="00783E22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Merci aux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parents qui ont participé à l’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approvisionnement du buffet !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Au delà d’animer l’école et de fêter ensemble le début des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vacances scolaires, cette vente servira grâce à l’argent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récolté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, à offrir une su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r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prise aux enfants lors du marché de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Noël.</w:t>
                        </w:r>
                      </w:p>
                      <w:p w:rsidR="00783E22" w:rsidRPr="00450044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</w:p>
                      <w:p w:rsidR="00783E22" w:rsidRPr="00450044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450044">
                          <w:rPr>
                            <w:rFonts w:ascii="Arial" w:hAnsi="Arial" w:cs="Arial"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D’autres ventes auront lieu le soir des vacances scolaires.</w:t>
                        </w:r>
                      </w:p>
                      <w:p w:rsidR="00783E22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</w:p>
                      <w:p w:rsidR="00783E22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450044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NB </w:t>
                        </w:r>
                        <w:r w:rsidRPr="00450044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: si vous souhaitez déguster notre délicieux jus de pomme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vous pouvez passer commande</w:t>
                        </w:r>
                        <w:r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</w:p>
                      <w:p w:rsidR="00783E22" w:rsidRPr="00450044" w:rsidRDefault="00783E22" w:rsidP="00450044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50044">
                          <w:rPr>
                            <w:rFonts w:ascii="Arial" w:hAnsi="Arial" w:cs="Arial"/>
                            <w:i/>
                            <w:iCs/>
                            <w:color w:val="0000FF"/>
                            <w:kern w:val="0"/>
                            <w:sz w:val="20"/>
                            <w:szCs w:val="20"/>
                            <w:u w:val="single"/>
                            <w:lang w:eastAsia="fr-FR" w:bidi="ar-SA"/>
                          </w:rPr>
                          <w:t>apelnotredamestpaul@gmail.com</w:t>
                        </w:r>
                        <w:r w:rsidRPr="00450044">
                          <w:rPr>
                            <w:rFonts w:ascii="Arial" w:hAnsi="Arial" w:cs="Arial"/>
                            <w:i/>
                            <w:iCs/>
                            <w:color w:val="0000FF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450044">
                          <w:rPr>
                            <w:rFonts w:ascii="Arial" w:hAnsi="Arial" w:cs="Arial"/>
                            <w:i/>
                            <w:iCs/>
                            <w:color w:val="000000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(2,50€ la bouteille).</w:t>
                        </w:r>
                      </w:p>
                    </w:txbxContent>
                  </v:textbox>
                </v:shape>
                <v:shape id="Forme2" o:spid="_x0000_s1041" style="position:absolute;left:1807;top:6427;width:2407;height:245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LQcUA&#10;AADbAAAADwAAAGRycy9kb3ducmV2LnhtbESPQUvDQBSE74L/YXkFL2I3yaGU2G2xtkVBEJoK4u2R&#10;fSbB7Ns0+0zTf+8KhR6HmfmGWaxG16qB+tB4NpBOE1DEpbcNVwY+DruHOaggyBZbz2TgTAFWy9ub&#10;BebWn3hPQyGVihAOORqoRbpc61DW5DBMfUccvW/fO5Qo+0rbHk8R7lqdJclMO2w4LtTY0XNN5U/x&#10;6wy83X+tabPN9HY4kryjpC+fvDPmbjI+PYISGuUavrRfrYEshf8v8Qf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tBxQAAANsAAAAPAAAAAAAAAAAAAAAAAJgCAABkcnMv&#10;ZG93bnJldi54bWxQSwUGAAAAAAQABAD1AAAAigMAAAAA&#10;" adj="-11796480,,5400" path="m,l,246600r2643840,l2643840,,,xe" fillcolor="#7030a0" strokecolor="#7030a0" strokeweight=".74pt">
                  <v:stroke joinstyle="round"/>
                  <v:formulas/>
                  <v:path o:connecttype="custom" o:connectlocs="1204,0;2407,122;1204,245;0,122" o:connectangles="270,0,90,180" textboxrect="0,0,2643840,246600"/>
                  <v:textbox style="mso-fit-shape-to-text:t" inset="1.99mm,0,0,0">
                    <w:txbxContent>
                      <w:p w:rsidR="00783E22" w:rsidRPr="00450044" w:rsidRDefault="00783E22" w:rsidP="00031CC0">
                        <w:pPr>
                          <w:overflowPunct w:val="0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 w:rsidRPr="00450044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Vente de gâteaux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7549E7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5080</wp:posOffset>
            </wp:positionV>
            <wp:extent cx="2225040" cy="3140710"/>
            <wp:effectExtent l="361950" t="228600" r="346710" b="212090"/>
            <wp:wrapNone/>
            <wp:docPr id="11" name="Image 7" descr="Macintosh HD:Users:Benoit:Documents:APEL Rezé:vente gateaux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Macintosh HD:Users:Benoit:Documents:APEL Rezé:vente gateaux.pd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250">
                      <a:off x="0" y="0"/>
                      <a:ext cx="2225040" cy="3140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8000"/>
                      </a:solidFill>
                      <a:prstDash val="lgDashDotDot"/>
                    </a:ln>
                  </pic:spPr>
                </pic:pic>
              </a:graphicData>
            </a:graphic>
          </wp:anchor>
        </w:drawing>
      </w:r>
    </w:p>
    <w:p w:rsidR="00CB0B7A" w:rsidRDefault="00CB0B7A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1E2765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41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-199390</wp:posOffset>
                </wp:positionV>
                <wp:extent cx="3079115" cy="3742690"/>
                <wp:effectExtent l="8255" t="10160" r="8255" b="9525"/>
                <wp:wrapNone/>
                <wp:docPr id="1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115" cy="3742690"/>
                          <a:chOff x="1475" y="8134"/>
                          <a:chExt cx="4573" cy="5315"/>
                        </a:xfrm>
                      </wpg:grpSpPr>
                      <wps:wsp>
                        <wps:cNvPr id="17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475" y="8343"/>
                            <a:ext cx="4573" cy="5106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Cette année, l’APEL organise en collaboration avec les enseignants un marché de Noël. Il aura lieu le vendredi 8 décembre prochain dans la cour de l’école Notre-Dame.</w:t>
                              </w: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Vous pourrez y admirer les bricolages de vos enfants, récupérer vos sapins, déguster de d</w:t>
                              </w: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é</w:t>
                              </w: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licieuses crêpes et vous réchauffer autour d’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un chocolat ou vin chaud.</w:t>
                              </w: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Enfin, ce sera l’occasion de nous rencontrer et de profiter des surprises que l’on vous concocte (plus d’informations dans les semaines à venir).</w:t>
                              </w: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 xml:space="preserve">Pour que la fête soit belle nous aurons besoin de main d’œuvre pour installer/désinstaller ou encore tenir un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stand.</w:t>
                              </w:r>
                            </w:p>
                            <w:p w:rsidR="00783E22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 xml:space="preserve">Si vous êtes volontaire ou disponible (même 15 ou 30 minutes !) c’est toujours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kern w:val="0"/>
                                  <w:sz w:val="22"/>
                                  <w:szCs w:val="22"/>
                                  <w:lang w:eastAsia="fr-FR" w:bidi="ar-SA"/>
                                </w:rPr>
                                <w:t>par ici :</w:t>
                              </w:r>
                            </w:p>
                            <w:p w:rsidR="00783E22" w:rsidRPr="002E1433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jc w:val="both"/>
                                <w:textAlignment w:val="auto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u w:val="single"/>
                                </w:rPr>
                              </w:pPr>
                              <w:r w:rsidRPr="002E1433">
                                <w:rPr>
                                  <w:rFonts w:ascii="Arial" w:hAnsi="Arial" w:cs="Arial"/>
                                  <w:color w:val="0000FF"/>
                                  <w:kern w:val="0"/>
                                  <w:sz w:val="22"/>
                                  <w:szCs w:val="22"/>
                                  <w:u w:val="single"/>
                                  <w:lang w:eastAsia="fr-FR" w:bidi="ar-SA"/>
                                </w:rPr>
                                <w:t>apelnotredamestpaul@gmail.com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18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475" y="8134"/>
                            <a:ext cx="1751" cy="221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 w="9398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3378FC" w:rsidRDefault="00783E22" w:rsidP="00240196">
                              <w:pPr>
                                <w:overflowPunct w:val="0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 w:rsidRPr="003378FC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0"/>
                                  <w:szCs w:val="20"/>
                                </w:rPr>
                                <w:t>Marché de Noël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2" style="position:absolute;margin-left:230.15pt;margin-top:-15.7pt;width:242.45pt;height:294.7pt;z-index:251660416" coordorigin="1475,8134" coordsize="4573,5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">
                <v:shape id="Forme1" o:spid="_x0000_s1043" style="position:absolute;left:1475;top:8343;width:4573;height:5106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/K8IA&#10;AADbAAAADwAAAGRycy9kb3ducmV2LnhtbERPTWvCQBC9F/oflil4Ed20oJXoGiQQqIce1JZeh+yY&#10;RLOzcXdr4r/vCkJv83ifs8oG04orOd9YVvA6TUAQl1Y3XCn4OhSTBQgfkDW2lknBjTxk6+enFaba&#10;9ryj6z5UIoawT1FBHUKXSunLmgz6qe2II3e0zmCI0FVSO+xjuGnlW5LMpcGGY0ONHeU1lef9r1Fg&#10;+5/xafyNFzkUbvaZJ80s396UGr0MmyWIQEP4Fz/cHzrOf4f7L/E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n8rwgAAANsAAAAPAAAAAAAAAAAAAAAAAJgCAABkcnMvZG93&#10;bnJldi54bWxQSwUGAAAAAAQABAD1AAAAhwMAAAAA&#10;" adj="-11796480,,5400" path="m,l,1447560r2643840,l2643840,,,xe" strokecolor="#00b050" strokeweight=".74pt">
                  <v:fill opacity="32896f"/>
                  <v:stroke joinstyle="round"/>
                  <v:formulas/>
                  <v:path o:connecttype="custom" o:connectlocs="2287,0;4573,2553;2287,5106;0,2553" o:connectangles="270,0,90,180" textboxrect="0,0,2643840,1447560"/>
                  <v:textbox inset="1.99mm,4mm,1.01mm,1.01mm">
                    <w:txbxContent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Cette année, l’APEL organise en collaboration avec les enseignants un marché de Noël. Il aura lieu le vendredi 8 décembre prochain dans la cour de l’école Notre-Dame.</w:t>
                        </w: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Vous pourrez y admirer les bricolages de vos enfants, récupérer vos sapins, déguster de d</w:t>
                        </w: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é</w:t>
                        </w: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licieuses crêpes et vous réchauffer autour d’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un chocolat ou vin chaud.</w:t>
                        </w: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Enfin, ce sera l’occasion de nous rencontrer et de profiter des surprises que l’on vous concocte (plus d’informations dans les semaines à venir).</w:t>
                        </w: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 xml:space="preserve">Pour que la fête soit belle nous aurons besoin de main d’œuvre pour installer/désinstaller ou encore tenir un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stand.</w:t>
                        </w:r>
                      </w:p>
                      <w:p w:rsidR="00783E22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</w:pPr>
                        <w:r w:rsidRPr="003378FC"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 xml:space="preserve">Si vous êtes volontaire ou disponible (même 15 ou 30 minutes !) c’est toujours </w:t>
                        </w:r>
                        <w:r>
                          <w:rPr>
                            <w:rFonts w:ascii="Arial" w:hAnsi="Arial" w:cs="Arial"/>
                            <w:color w:val="000000"/>
                            <w:kern w:val="0"/>
                            <w:sz w:val="22"/>
                            <w:szCs w:val="22"/>
                            <w:lang w:eastAsia="fr-FR" w:bidi="ar-SA"/>
                          </w:rPr>
                          <w:t>par ici :</w:t>
                        </w:r>
                      </w:p>
                      <w:p w:rsidR="00783E22" w:rsidRPr="002E1433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jc w:val="both"/>
                          <w:textAlignment w:val="auto"/>
                          <w:rPr>
                            <w:rFonts w:ascii="Arial" w:hAnsi="Arial" w:cs="Arial"/>
                            <w:sz w:val="22"/>
                            <w:szCs w:val="22"/>
                            <w:u w:val="single"/>
                          </w:rPr>
                        </w:pPr>
                        <w:r w:rsidRPr="002E1433">
                          <w:rPr>
                            <w:rFonts w:ascii="Arial" w:hAnsi="Arial" w:cs="Arial"/>
                            <w:color w:val="0000FF"/>
                            <w:kern w:val="0"/>
                            <w:sz w:val="22"/>
                            <w:szCs w:val="22"/>
                            <w:u w:val="single"/>
                            <w:lang w:eastAsia="fr-FR" w:bidi="ar-SA"/>
                          </w:rPr>
                          <w:t>apelnotredamestpaul@gmail.com</w:t>
                        </w:r>
                      </w:p>
                    </w:txbxContent>
                  </v:textbox>
                </v:shape>
                <v:shape id="Forme2" o:spid="_x0000_s1044" style="position:absolute;left:1475;top:8134;width:1751;height:221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7zsQA&#10;AADbAAAADwAAAGRycy9kb3ducmV2LnhtbESPT2vDMAzF74N9B6NCb6vTFsrI6oRRtjHKLv3Hrmqs&#10;JmGxbGKvSb99dRjsJvGe3vtpXY6uU1fqY+vZwHyWgSKuvG25NnA8vD89g4oJ2WLnmQzcKEJZPD6s&#10;Mbd+4B1d96lWEsIxRwNNSiHXOlYNOYwzH4hFu/jeYZK1r7XtcZBw1+lFlq20w5alocFAm4aqn/2v&#10;M3Can8f2e7vbvoWwWnwMVVxy/DJmOhlfX0AlGtO/+e/60wq+wMovMo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O87EAAAA2wAAAA8AAAAAAAAAAAAAAAAAmAIAAGRycy9k&#10;b3ducmV2LnhtbFBLBQYAAAAABAAEAPUAAACJAwAAAAA=&#10;" adj="-11796480,,5400" path="m,l,246600r2643840,l2643840,,,xe" fillcolor="#00b050" strokecolor="#00b050" strokeweight=".74pt">
                  <v:stroke joinstyle="round"/>
                  <v:formulas/>
                  <v:path o:connecttype="custom" o:connectlocs="875,0;1751,111;875,221;0,111" o:connectangles="270,0,90,180" textboxrect="0,0,2643840,246600"/>
                  <v:textbox style="mso-fit-shape-to-text:t" inset="1.99mm,0,0,0">
                    <w:txbxContent>
                      <w:p w:rsidR="00783E22" w:rsidRPr="003378FC" w:rsidRDefault="00783E22" w:rsidP="00240196">
                        <w:pPr>
                          <w:overflowPunct w:val="0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</w:pPr>
                        <w:r w:rsidRPr="003378FC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0"/>
                            <w:szCs w:val="20"/>
                          </w:rPr>
                          <w:t>Marché de Noël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3A84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-118745</wp:posOffset>
            </wp:positionV>
            <wp:extent cx="2601595" cy="3689350"/>
            <wp:effectExtent l="19050" t="19050" r="27305" b="25400"/>
            <wp:wrapNone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368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450044" w:rsidRDefault="00450044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CB0B7A" w:rsidRDefault="00CB0B7A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3393497</wp:posOffset>
            </wp:positionH>
            <wp:positionV relativeFrom="paragraph">
              <wp:posOffset>69850</wp:posOffset>
            </wp:positionV>
            <wp:extent cx="2583757" cy="1819275"/>
            <wp:effectExtent l="19050" t="0" r="7043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5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1E2765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5080</wp:posOffset>
                </wp:positionV>
                <wp:extent cx="3261360" cy="1015365"/>
                <wp:effectExtent l="8255" t="5080" r="6985" b="8255"/>
                <wp:wrapNone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360" cy="1015365"/>
                          <a:chOff x="1400" y="8749"/>
                          <a:chExt cx="5136" cy="1599"/>
                        </a:xfrm>
                      </wpg:grpSpPr>
                      <wps:wsp>
                        <wps:cNvPr id="14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400" y="8969"/>
                            <a:ext cx="5136" cy="1379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2E1433" w:rsidRDefault="00783E22" w:rsidP="002E1433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</w:rPr>
                              </w:pPr>
                              <w:r w:rsidRPr="002E1433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En partenariat avec les Jardins de Juliette, nous vous proposons une vente de sapin de Noël. Si vous n’avez pas encore passé commande, il est encore temps, nous prolongeons celle-ci jusqu’au </w:t>
                              </w:r>
                              <w:r w:rsidRPr="002E1433">
                                <w:rPr>
                                  <w:rFonts w:ascii="Arial" w:hAnsi="Arial" w:cs="Arial"/>
                                  <w:b/>
                                  <w:bCs/>
                                  <w:kern w:val="0"/>
                                  <w:lang w:eastAsia="fr-FR" w:bidi="ar-SA"/>
                                </w:rPr>
                                <w:t>10 novembre !!</w:t>
                              </w: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15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400" y="8749"/>
                            <a:ext cx="3865" cy="326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360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2E6CF5" w:rsidRDefault="00783E22" w:rsidP="002E1433">
                              <w:pPr>
                                <w:overflowPunct w:val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2E6CF5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Prolongation commande de sapins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5" style="position:absolute;margin-left:-.85pt;margin-top:.4pt;width:256.8pt;height:79.95pt;z-index:251686400" coordorigin="1400,8749" coordsize="5136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">
                <v:shape id="Forme1" o:spid="_x0000_s1046" style="position:absolute;left:1400;top:8969;width:5136;height:1379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fF8IA&#10;AADbAAAADwAAAGRycy9kb3ducmV2LnhtbERP22oCMRB9L/Qfwgh9q1kvbGU1SikIQmmhVsHHYTN7&#10;wc1km2Qv/XtTKPg2h3OdzW40jejJ+dqygtk0AUGcW11zqeD0vX9egfABWWNjmRT8kofd9vFhg5m2&#10;A39RfwyliCHsM1RQhdBmUvq8IoN+alviyBXWGQwRulJqh0MMN42cJ0kqDdYcGyps6a2i/HrsjIJF&#10;UeTyff8xzi8vP+np3CX1p7sq9TQZX9cgAo3hLv53H3Scv4S/X+I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F8XwgAAANsAAAAPAAAAAAAAAAAAAAAAAJgCAABkcnMvZG93&#10;bnJldi54bWxQSwUGAAAAAAQABAD1AAAAhwMAAAAA&#10;" adj="-11796480,,5400" path="m,l,1447560r2643840,l2643840,,,xe" strokecolor="#fc0" strokeweight=".74pt">
                  <v:fill opacity="32896f"/>
                  <v:stroke joinstyle="round"/>
                  <v:formulas/>
                  <v:path o:connecttype="custom" o:connectlocs="2568,0;5136,690;2568,1379;0,690" o:connectangles="270,0,90,180" textboxrect="0,0,2643840,1447560"/>
                  <v:textbox inset="1.99mm,4mm,1.01mm,1.01mm">
                    <w:txbxContent>
                      <w:p w:rsidR="00783E22" w:rsidRPr="002E1433" w:rsidRDefault="00783E22" w:rsidP="002E1433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</w:rPr>
                        </w:pPr>
                        <w:r w:rsidRPr="002E1433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En partenariat avec les Jardins de Juliette, nous vous proposons une vente de sapin de Noël. Si vous n’avez pas encore passé commande, il est encore temps, nous prolongeons celle-ci jusqu’au </w:t>
                        </w:r>
                        <w:r w:rsidRPr="002E1433">
                          <w:rPr>
                            <w:rFonts w:ascii="Arial" w:hAnsi="Arial" w:cs="Arial"/>
                            <w:b/>
                            <w:bCs/>
                            <w:kern w:val="0"/>
                            <w:lang w:eastAsia="fr-FR" w:bidi="ar-SA"/>
                          </w:rPr>
                          <w:t>10 novembre !!</w:t>
                        </w:r>
                      </w:p>
                    </w:txbxContent>
                  </v:textbox>
                </v:shape>
                <v:shape id="Forme2" o:spid="_x0000_s1047" style="position:absolute;left:1400;top:8749;width:3865;height:326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FqV8EA&#10;AADbAAAADwAAAGRycy9kb3ducmV2LnhtbERP3WrCMBS+F3yHcATvNJ3QIZ2pDMEyRBjTPcBZctaU&#10;Nie1ybS+/TIYeHc+vt+z2Y6uE1caQuNZwdMyA0GsvWm4VvB53i/WIEJENth5JgV3CrAtp5MNFsbf&#10;+IOup1iLFMKhQAU2xr6QMmhLDsPS98SJ+/aDw5jgUEsz4C2Fu06usuxZOmw4NVjsaWdJt6cfp+DQ&#10;Zsdz877TusorU33Zi/f5Ran5bHx9ARFpjA/xv/vNpPk5/P2SD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RalfBAAAA2wAAAA8AAAAAAAAAAAAAAAAAmAIAAGRycy9kb3du&#10;cmV2LnhtbFBLBQYAAAAABAAEAPUAAACGAwAAAAA=&#10;" adj="-11796480,,5400" path="m,l,246600r2643840,l2643840,,,xe" fillcolor="#fc0" strokecolor="#fc0" strokeweight=".26mm">
                  <v:stroke joinstyle="round"/>
                  <v:formulas/>
                  <v:path o:connecttype="custom" o:connectlocs="1933,0;3865,163;1933,326;0,163" o:connectangles="270,0,90,180" textboxrect="0,0,2643840,246600"/>
                  <v:textbox inset="1.99mm,0,0,0">
                    <w:txbxContent>
                      <w:p w:rsidR="00783E22" w:rsidRPr="002E6CF5" w:rsidRDefault="00783E22" w:rsidP="002E1433">
                        <w:pPr>
                          <w:overflowPunct w:val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E6CF5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Prolongation commande de sapins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A23A84" w:rsidRDefault="00A23A84">
      <w:pPr>
        <w:pStyle w:val="Standard"/>
        <w:rPr>
          <w:rFonts w:ascii="Calibri" w:hAnsi="Calibri" w:cs="Calibri"/>
        </w:rPr>
      </w:pPr>
    </w:p>
    <w:p w:rsidR="000D6A67" w:rsidRDefault="001E2765">
      <w:pPr>
        <w:pStyle w:val="Standard"/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111125</wp:posOffset>
                </wp:positionV>
                <wp:extent cx="6012815" cy="807720"/>
                <wp:effectExtent l="8255" t="6350" r="8255" b="5080"/>
                <wp:wrapNone/>
                <wp:docPr id="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807720"/>
                          <a:chOff x="1400" y="11553"/>
                          <a:chExt cx="9469" cy="1432"/>
                        </a:xfrm>
                      </wpg:grpSpPr>
                      <wps:wsp>
                        <wps:cNvPr id="5" name="Forme1"/>
                        <wps:cNvSpPr>
                          <a:spLocks noChangeArrowheads="1"/>
                        </wps:cNvSpPr>
                        <wps:spPr bwMode="auto">
                          <a:xfrm>
                            <a:off x="1400" y="11766"/>
                            <a:ext cx="9469" cy="1219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1447560"/>
                              <a:gd name="T2" fmla="*/ 2643840 w 2643840"/>
                              <a:gd name="T3" fmla="*/ 723780 h 1447560"/>
                              <a:gd name="T4" fmla="*/ 1321920 w 2643840"/>
                              <a:gd name="T5" fmla="*/ 1447560 h 1447560"/>
                              <a:gd name="T6" fmla="*/ 0 w 2643840"/>
                              <a:gd name="T7" fmla="*/ 723780 h 144756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1447560"/>
                              <a:gd name="T14" fmla="*/ 2643840 w 2643840"/>
                              <a:gd name="T15" fmla="*/ 1447560 h 144756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1447560">
                                <a:moveTo>
                                  <a:pt x="0" y="0"/>
                                </a:moveTo>
                                <a:lnTo>
                                  <a:pt x="0" y="1447560"/>
                                </a:lnTo>
                                <a:lnTo>
                                  <a:pt x="2643840" y="144756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 w="9398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A45A1D" w:rsidRDefault="00783E22" w:rsidP="000D6A6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</w:pP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*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L’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A</w:t>
                              </w: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PEL se met à la page, vous pouvez nous suivre sur </w:t>
                              </w:r>
                              <w:r w:rsidRPr="00A45A1D">
                                <w:rPr>
                                  <w:rFonts w:ascii="Arial" w:hAnsi="Arial" w:cs="Arial"/>
                                  <w:b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f</w:t>
                              </w:r>
                              <w:r w:rsidRPr="00A45A1D">
                                <w:rPr>
                                  <w:rFonts w:ascii="Arial" w:hAnsi="Arial" w:cs="Arial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acebook </w:t>
                              </w: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: </w:t>
                              </w:r>
                              <w:r w:rsidRPr="00A45A1D">
                                <w:rPr>
                                  <w:rFonts w:ascii="Arial" w:hAnsi="Arial" w:cs="Arial"/>
                                  <w:color w:val="0000FF"/>
                                  <w:kern w:val="0"/>
                                  <w:sz w:val="20"/>
                                  <w:szCs w:val="20"/>
                                  <w:u w:val="single"/>
                                  <w:lang w:eastAsia="fr-FR" w:bidi="ar-SA"/>
                                </w:rPr>
                                <w:t>@APEL Notre-Dame Saint-Paul</w:t>
                              </w:r>
                            </w:p>
                            <w:p w:rsidR="00783E22" w:rsidRPr="00A45A1D" w:rsidRDefault="00783E22" w:rsidP="000D6A67">
                              <w:pPr>
                                <w:overflowPunct w:val="0"/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*</w:t>
                              </w:r>
                              <w:r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 xml:space="preserve"> </w:t>
                              </w:r>
                              <w:r w:rsidRPr="00A45A1D">
                                <w:rPr>
                                  <w:rFonts w:ascii="Arial" w:hAnsi="Arial" w:cs="Arial"/>
                                  <w:kern w:val="0"/>
                                  <w:sz w:val="20"/>
                                  <w:szCs w:val="20"/>
                                  <w:lang w:eastAsia="fr-FR" w:bidi="ar-SA"/>
                                </w:rPr>
                                <w:t>Pour recevoir la newsletter, inscrivez-vous par mail.</w:t>
                              </w:r>
                            </w:p>
                            <w:p w:rsidR="00783E22" w:rsidRPr="00A45A1D" w:rsidRDefault="00783E22" w:rsidP="000D6A67">
                              <w:pPr>
                                <w:widowControl/>
                                <w:suppressAutoHyphens w:val="0"/>
                                <w:autoSpaceDE w:val="0"/>
                                <w:adjustRightInd w:val="0"/>
                                <w:textAlignment w:val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71640" tIns="144000" rIns="36360" bIns="36360" anchor="t" anchorCtr="0">
                          <a:noAutofit/>
                        </wps:bodyPr>
                      </wps:wsp>
                      <wps:wsp>
                        <wps:cNvPr id="9" name="Forme2"/>
                        <wps:cNvSpPr>
                          <a:spLocks noChangeArrowheads="1"/>
                        </wps:cNvSpPr>
                        <wps:spPr bwMode="auto">
                          <a:xfrm>
                            <a:off x="1400" y="11553"/>
                            <a:ext cx="3274" cy="304"/>
                          </a:xfrm>
                          <a:custGeom>
                            <a:avLst/>
                            <a:gdLst>
                              <a:gd name="T0" fmla="*/ 1321920 w 2643840"/>
                              <a:gd name="T1" fmla="*/ 0 h 246600"/>
                              <a:gd name="T2" fmla="*/ 2643840 w 2643840"/>
                              <a:gd name="T3" fmla="*/ 123300 h 246600"/>
                              <a:gd name="T4" fmla="*/ 1321920 w 2643840"/>
                              <a:gd name="T5" fmla="*/ 246600 h 246600"/>
                              <a:gd name="T6" fmla="*/ 0 w 2643840"/>
                              <a:gd name="T7" fmla="*/ 123300 h 246600"/>
                              <a:gd name="T8" fmla="*/ 17694720 60000 65536"/>
                              <a:gd name="T9" fmla="*/ 0 60000 65536"/>
                              <a:gd name="T10" fmla="*/ 5898240 60000 65536"/>
                              <a:gd name="T11" fmla="*/ 11796480 60000 65536"/>
                              <a:gd name="T12" fmla="*/ 0 w 2643840"/>
                              <a:gd name="T13" fmla="*/ 0 h 246600"/>
                              <a:gd name="T14" fmla="*/ 2643840 w 2643840"/>
                              <a:gd name="T15" fmla="*/ 246600 h 246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643840" h="246600">
                                <a:moveTo>
                                  <a:pt x="0" y="0"/>
                                </a:moveTo>
                                <a:lnTo>
                                  <a:pt x="0" y="246600"/>
                                </a:lnTo>
                                <a:lnTo>
                                  <a:pt x="2643840" y="246600"/>
                                </a:lnTo>
                                <a:lnTo>
                                  <a:pt x="2643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FF"/>
                          </a:solidFill>
                          <a:ln w="9360">
                            <a:solidFill>
                              <a:srgbClr val="FF99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783E22" w:rsidRPr="000D6A67" w:rsidRDefault="00783E22" w:rsidP="000D6A67">
                              <w:pPr>
                                <w:overflowPunct w:val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Divers</w:t>
                              </w:r>
                            </w:p>
                          </w:txbxContent>
                        </wps:txbx>
                        <wps:bodyPr rot="0" vert="horz" wrap="square" lIns="7164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48" style="position:absolute;margin-left:-.85pt;margin-top:8.75pt;width:473.45pt;height:63.6pt;z-index:251690496" coordorigin="1400,11553" coordsize="9469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">
                <v:shape id="Forme1" o:spid="_x0000_s1049" style="position:absolute;left:1400;top:11766;width:9469;height:1219;visibility:visible;mso-wrap-style:square;v-text-anchor:top" coordsize="2643840,14475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mzsIA&#10;AADaAAAADwAAAGRycy9kb3ducmV2LnhtbESPzWoCQRCE7wHfYWghtzhriD+sjmIkgRBy8O8Bmp12&#10;d3Gne50ZdX37TCDgsaiqr6j5snONupIPtbCB4SADRVyIrbk0cNh/vkxBhYhssREmA3cKsFz0nuaY&#10;W7nxlq67WKoE4ZCjgSrGNtc6FBU5DANpiZN3FO8wJulLbT3eEtw1+jXLxtphzWmhwpbWFRWn3cUZ&#10;+JFwlon3ozf5nnbjzX3zQe+lMc/9bjUDFamLj/B/+8saGMHflX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ybOwgAAANoAAAAPAAAAAAAAAAAAAAAAAJgCAABkcnMvZG93&#10;bnJldi54bWxQSwUGAAAAAAQABAD1AAAAhwMAAAAA&#10;" adj="-11796480,,5400" path="m,l,1447560r2643840,l2643840,,,xe" strokecolor="#f9f" strokeweight=".74pt">
                  <v:fill opacity="32896f"/>
                  <v:stroke joinstyle="round"/>
                  <v:formulas/>
                  <v:path o:connecttype="custom" o:connectlocs="4735,0;9469,610;4735,1219;0,610" o:connectangles="270,0,90,180" textboxrect="0,0,2643840,1447560"/>
                  <v:textbox inset="1.99mm,4mm,1.01mm,1.01mm">
                    <w:txbxContent>
                      <w:p w:rsidR="00783E22" w:rsidRPr="00A45A1D" w:rsidRDefault="00783E22" w:rsidP="000D6A67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</w:pP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*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L’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A</w:t>
                        </w: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PEL se met à la page, vous pouvez nous suivre sur </w:t>
                        </w:r>
                        <w:r w:rsidRPr="00A45A1D">
                          <w:rPr>
                            <w:rFonts w:ascii="Arial" w:hAnsi="Arial" w:cs="Arial"/>
                            <w:b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f</w:t>
                        </w:r>
                        <w:r w:rsidRPr="00A45A1D">
                          <w:rPr>
                            <w:rFonts w:ascii="Arial" w:hAnsi="Arial" w:cs="Arial"/>
                            <w:b/>
                            <w:bCs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acebook </w:t>
                        </w: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: </w:t>
                        </w:r>
                        <w:r w:rsidRPr="00A45A1D">
                          <w:rPr>
                            <w:rFonts w:ascii="Arial" w:hAnsi="Arial" w:cs="Arial"/>
                            <w:color w:val="0000FF"/>
                            <w:kern w:val="0"/>
                            <w:sz w:val="20"/>
                            <w:szCs w:val="20"/>
                            <w:u w:val="single"/>
                            <w:lang w:eastAsia="fr-FR" w:bidi="ar-SA"/>
                          </w:rPr>
                          <w:t>@APEL Notre-Dame Saint-Paul</w:t>
                        </w:r>
                      </w:p>
                      <w:p w:rsidR="00783E22" w:rsidRPr="00A45A1D" w:rsidRDefault="00783E22" w:rsidP="000D6A67">
                        <w:pPr>
                          <w:overflowPunct w:val="0"/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*</w:t>
                        </w:r>
                        <w:r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 xml:space="preserve"> </w:t>
                        </w:r>
                        <w:r w:rsidRPr="00A45A1D">
                          <w:rPr>
                            <w:rFonts w:ascii="Arial" w:hAnsi="Arial" w:cs="Arial"/>
                            <w:kern w:val="0"/>
                            <w:sz w:val="20"/>
                            <w:szCs w:val="20"/>
                            <w:lang w:eastAsia="fr-FR" w:bidi="ar-SA"/>
                          </w:rPr>
                          <w:t>Pour recevoir la newsletter, inscrivez-vous par mail.</w:t>
                        </w:r>
                      </w:p>
                      <w:p w:rsidR="00783E22" w:rsidRPr="00A45A1D" w:rsidRDefault="00783E22" w:rsidP="000D6A67">
                        <w:pPr>
                          <w:widowControl/>
                          <w:suppressAutoHyphens w:val="0"/>
                          <w:autoSpaceDE w:val="0"/>
                          <w:adjustRightInd w:val="0"/>
                          <w:textAlignment w:val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Forme2" o:spid="_x0000_s1050" style="position:absolute;left:1400;top:11553;width:3274;height:304;visibility:visible;mso-wrap-style:square;v-text-anchor:middle" coordsize="2643840,246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XJsIA&#10;AADaAAAADwAAAGRycy9kb3ducmV2LnhtbESPT2sCMRTE7wW/Q3gFL6VmFSx1axQVBC8VasXzY/P2&#10;T928hCSu67dvBMHjMDO/YebL3rSiIx8aywrGowwEcWF1w5WC4+/2/RNEiMgaW8uk4EYBlovByxxz&#10;ba/8Q90hViJBOOSooI7R5VKGoiaDYWQdcfJK6w3GJH0ltcdrgptWTrLsQxpsOC3U6GhTU3E+XIyC&#10;8u345/bd9Oyyfu2r8XdpT/tSqeFrv/oCEamPz/CjvdMKZnC/km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xcmwgAAANoAAAAPAAAAAAAAAAAAAAAAAJgCAABkcnMvZG93&#10;bnJldi54bWxQSwUGAAAAAAQABAD1AAAAhwMAAAAA&#10;" adj="-11796480,,5400" path="m,l,246600r2643840,l2643840,,,xe" fillcolor="#f9f" strokecolor="#f9f" strokeweight=".26mm">
                  <v:stroke joinstyle="round"/>
                  <v:formulas/>
                  <v:path o:connecttype="custom" o:connectlocs="1637,0;3274,152;1637,304;0,152" o:connectangles="270,0,90,180" textboxrect="0,0,2643840,246600"/>
                  <v:textbox inset="1.99mm,0,0,0">
                    <w:txbxContent>
                      <w:p w:rsidR="00783E22" w:rsidRPr="000D6A67" w:rsidRDefault="00783E22" w:rsidP="000D6A67">
                        <w:pPr>
                          <w:overflowPunct w:val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Divers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D6A67" w:rsidRDefault="000D6A67">
      <w:pPr>
        <w:pStyle w:val="Standard"/>
        <w:rPr>
          <w:rFonts w:ascii="Calibri" w:hAnsi="Calibri" w:cs="Calibri"/>
        </w:rPr>
      </w:pPr>
    </w:p>
    <w:p w:rsidR="000D6A67" w:rsidRDefault="000D6A67">
      <w:pPr>
        <w:pStyle w:val="Standard"/>
        <w:rPr>
          <w:rFonts w:ascii="Calibri" w:hAnsi="Calibri" w:cs="Calibri"/>
        </w:rPr>
      </w:pPr>
    </w:p>
    <w:p w:rsidR="000D6A67" w:rsidRDefault="000D6A67">
      <w:pPr>
        <w:pStyle w:val="Standard"/>
        <w:rPr>
          <w:rFonts w:ascii="Calibri" w:hAnsi="Calibri" w:cs="Calibri"/>
        </w:rPr>
      </w:pPr>
    </w:p>
    <w:p w:rsidR="000D6A67" w:rsidRDefault="000D6A67">
      <w:pPr>
        <w:pStyle w:val="Standard"/>
        <w:rPr>
          <w:rFonts w:ascii="Calibri" w:hAnsi="Calibri" w:cs="Calibri"/>
        </w:rPr>
      </w:pPr>
    </w:p>
    <w:p w:rsidR="002E1433" w:rsidRDefault="002E1433">
      <w:pPr>
        <w:pStyle w:val="Standard"/>
        <w:rPr>
          <w:rFonts w:ascii="Calibri" w:hAnsi="Calibri" w:cs="Calibri"/>
        </w:rPr>
      </w:pPr>
    </w:p>
    <w:p w:rsidR="003378FC" w:rsidRDefault="003378FC">
      <w:pPr>
        <w:pStyle w:val="Standard"/>
        <w:rPr>
          <w:rFonts w:ascii="Calibri" w:hAnsi="Calibri" w:cs="Calibri"/>
        </w:rPr>
      </w:pPr>
    </w:p>
    <w:p w:rsidR="00587374" w:rsidRPr="00BD3D25" w:rsidRDefault="00587374" w:rsidP="00587374">
      <w:pPr>
        <w:pStyle w:val="Standard"/>
        <w:pBdr>
          <w:bottom w:val="single" w:sz="2" w:space="0" w:color="000000"/>
        </w:pBdr>
        <w:ind w:left="1134" w:right="1191"/>
        <w:jc w:val="center"/>
        <w:rPr>
          <w:rFonts w:ascii="Calibri" w:hAnsi="Calibri" w:cs="Calibri"/>
          <w:b/>
          <w:bCs/>
          <w:i/>
          <w:iCs/>
          <w:color w:val="000000"/>
          <w:sz w:val="30"/>
          <w:szCs w:val="30"/>
        </w:rPr>
      </w:pPr>
      <w:r>
        <w:rPr>
          <w:rFonts w:ascii="Calibri" w:hAnsi="Calibri" w:cs="Calibri"/>
          <w:b/>
          <w:bCs/>
          <w:i/>
          <w:iCs/>
          <w:color w:val="000000"/>
          <w:sz w:val="30"/>
          <w:szCs w:val="30"/>
        </w:rPr>
        <w:t>A vos agendas !</w:t>
      </w:r>
    </w:p>
    <w:p w:rsidR="007A0D93" w:rsidRDefault="007A0D93">
      <w:pPr>
        <w:pStyle w:val="Standard"/>
        <w:rPr>
          <w:rFonts w:ascii="Calibri" w:hAnsi="Calibri" w:cs="Calibri"/>
        </w:rPr>
      </w:pPr>
    </w:p>
    <w:p w:rsidR="00587374" w:rsidRPr="00FE2249" w:rsidRDefault="00FE2249" w:rsidP="00835579">
      <w:pPr>
        <w:numPr>
          <w:ilvl w:val="0"/>
          <w:numId w:val="7"/>
        </w:numPr>
        <w:overflowPunct w:val="0"/>
        <w:rPr>
          <w:rFonts w:ascii="Arial" w:hAnsi="Arial" w:cs="Arial"/>
          <w:b/>
          <w:color w:val="3333FF"/>
        </w:rPr>
      </w:pPr>
      <w:r w:rsidRPr="00FE2249">
        <w:rPr>
          <w:rFonts w:ascii="Arial" w:hAnsi="Arial" w:cs="Arial"/>
          <w:b/>
          <w:bCs/>
          <w:color w:val="3333FF"/>
          <w:kern w:val="0"/>
          <w:lang w:eastAsia="fr-FR" w:bidi="ar-SA"/>
        </w:rPr>
        <w:t>10 novembre : Date limite pour la commande des sapins de Noël.</w:t>
      </w:r>
    </w:p>
    <w:p w:rsidR="00515F48" w:rsidRPr="00FE2249" w:rsidRDefault="00FE2249" w:rsidP="003B6827">
      <w:pPr>
        <w:numPr>
          <w:ilvl w:val="0"/>
          <w:numId w:val="9"/>
        </w:numPr>
        <w:overflowPunct w:val="0"/>
        <w:rPr>
          <w:rFonts w:ascii="Arial" w:hAnsi="Arial" w:cs="Arial"/>
          <w:b/>
          <w:color w:val="3333FF"/>
        </w:rPr>
      </w:pPr>
      <w:r w:rsidRPr="00FE2249">
        <w:rPr>
          <w:rFonts w:ascii="Arial" w:hAnsi="Arial" w:cs="Arial"/>
          <w:b/>
          <w:bCs/>
          <w:color w:val="3333FF"/>
          <w:kern w:val="0"/>
          <w:lang w:eastAsia="fr-FR" w:bidi="ar-SA"/>
        </w:rPr>
        <w:t>23 novembre : 20h prochaine réunion de l’APEL à l’école Notre-Dame.</w:t>
      </w:r>
    </w:p>
    <w:p w:rsidR="00CA7BAC" w:rsidRPr="00FE2249" w:rsidRDefault="00FE2249" w:rsidP="003B6827">
      <w:pPr>
        <w:numPr>
          <w:ilvl w:val="0"/>
          <w:numId w:val="9"/>
        </w:numPr>
        <w:overflowPunct w:val="0"/>
        <w:rPr>
          <w:rFonts w:ascii="Calibri" w:hAnsi="Calibri" w:cs="Calibri"/>
          <w:b/>
          <w:color w:val="3333FF"/>
        </w:rPr>
      </w:pPr>
      <w:r w:rsidRPr="00FE2249">
        <w:rPr>
          <w:rFonts w:ascii="Calibri-Bold" w:hAnsi="Calibri-Bold" w:cs="Calibri-Bold"/>
          <w:b/>
          <w:bCs/>
          <w:color w:val="3333FF"/>
          <w:kern w:val="0"/>
          <w:lang w:eastAsia="fr-FR" w:bidi="ar-SA"/>
        </w:rPr>
        <w:t>8 décembre : 16h30 marché de Noël.</w:t>
      </w:r>
    </w:p>
    <w:p w:rsidR="00FE2249" w:rsidRDefault="00FE2249">
      <w:pPr>
        <w:pStyle w:val="Standard"/>
        <w:rPr>
          <w:rFonts w:ascii="Calibri" w:hAnsi="Calibri" w:cs="Calibri"/>
          <w:sz w:val="22"/>
        </w:rPr>
      </w:pPr>
    </w:p>
    <w:p w:rsidR="00694BE0" w:rsidRDefault="001E2765">
      <w:pPr>
        <w:widowControl/>
        <w:suppressAutoHyphens w:val="0"/>
        <w:autoSpaceDN/>
        <w:textAlignment w:val="auto"/>
        <w:rPr>
          <w:rFonts w:ascii="Calibri" w:eastAsia="MS Mincho" w:hAnsi="Calibri" w:cs="Calibri"/>
          <w:sz w:val="22"/>
          <w:lang w:bidi="ar-SA"/>
        </w:rPr>
      </w:pPr>
      <w:r>
        <w:rPr>
          <w:rFonts w:ascii="Calibri" w:hAnsi="Calibri" w:cs="Calibri"/>
          <w:noProof/>
          <w:sz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118745</wp:posOffset>
                </wp:positionV>
                <wp:extent cx="6517640" cy="648335"/>
                <wp:effectExtent l="20955" t="23495" r="24130" b="23495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764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6322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E22" w:rsidRDefault="00783E22">
                            <w:pPr>
                              <w:overflowPunct w:val="0"/>
                              <w:jc w:val="center"/>
                            </w:pPr>
                            <w:r>
                              <w:rPr>
                                <w:rFonts w:ascii="Wingdings" w:hAnsi="Wingdings" w:cs="Wingdings"/>
                                <w:b/>
                                <w:bCs/>
                                <w:color w:val="000000"/>
                              </w:rPr>
                              <w:t>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FE2249">
                              <w:rPr>
                                <w:rFonts w:ascii="Algerian" w:hAnsi="Algerian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POUR NOUS CONTACTER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 : </w:t>
                            </w:r>
                            <w:hyperlink r:id="rId17" w:history="1">
                              <w:r w:rsidRPr="00FE2249">
                                <w:rPr>
                                  <w:rFonts w:ascii="Arial" w:hAnsi="Arial" w:cs="Arial"/>
                                  <w:b/>
                                  <w:bCs/>
                                  <w:color w:val="3333FF"/>
                                </w:rPr>
                                <w:t>apelnotredamestpaul@gmail.com</w:t>
                              </w:r>
                            </w:hyperlink>
                          </w:p>
                          <w:p w:rsidR="00783E22" w:rsidRDefault="00783E22">
                            <w:pPr>
                              <w:overflowPunct w:val="0"/>
                              <w:jc w:val="center"/>
                            </w:pPr>
                            <w:r w:rsidRPr="00FE2249">
                              <w:rPr>
                                <w:rFonts w:ascii="Algerian" w:hAnsi="Algerian"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OU FACEBOOK</w:t>
                            </w:r>
                            <w:r>
                              <w:t xml:space="preserve"> : </w:t>
                            </w:r>
                            <w:r w:rsidRPr="00FE2249">
                              <w:rPr>
                                <w:rFonts w:ascii="Arial" w:hAnsi="Arial" w:cs="Arial"/>
                                <w:b/>
                                <w:bCs/>
                                <w:color w:val="3333FF"/>
                              </w:rPr>
                              <w:t>@ APEL Notre-Dame Saint-Paul</w:t>
                            </w:r>
                          </w:p>
                          <w:p w:rsidR="00783E22" w:rsidRDefault="00783E22">
                            <w:pPr>
                              <w:overflowPunct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18360" tIns="18360" rIns="18360" bIns="1836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51" type="#_x0000_t202" style="position:absolute;margin-left:-26.85pt;margin-top:9.35pt;width:513.2pt;height:51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" strokecolor="red" strokeweight="2.86pt">
                <v:textbox inset=".51mm,.51mm,.51mm,.51mm">
                  <w:txbxContent>
                    <w:p w:rsidR="00783E22" w:rsidRDefault="00783E22">
                      <w:pPr>
                        <w:overflowPunct w:val="0"/>
                        <w:jc w:val="center"/>
                      </w:pPr>
                      <w:r>
                        <w:rPr>
                          <w:rFonts w:ascii="Wingdings" w:hAnsi="Wingdings" w:cs="Wingdings"/>
                          <w:b/>
                          <w:bCs/>
                          <w:color w:val="000000"/>
                        </w:rPr>
                        <w:t>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FE2249">
                        <w:rPr>
                          <w:rFonts w:ascii="Algerian" w:hAnsi="Algerian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>POUR NOUS CONTACTER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 : </w:t>
                      </w:r>
                      <w:hyperlink r:id="rId18" w:history="1">
                        <w:r w:rsidRPr="00FE2249">
                          <w:rPr>
                            <w:rFonts w:ascii="Arial" w:hAnsi="Arial" w:cs="Arial"/>
                            <w:b/>
                            <w:bCs/>
                            <w:color w:val="3333FF"/>
                          </w:rPr>
                          <w:t>apelnotredamestpaul@gmail.com</w:t>
                        </w:r>
                      </w:hyperlink>
                    </w:p>
                    <w:p w:rsidR="00783E22" w:rsidRDefault="00783E22">
                      <w:pPr>
                        <w:overflowPunct w:val="0"/>
                        <w:jc w:val="center"/>
                      </w:pPr>
                      <w:r w:rsidRPr="00FE2249">
                        <w:rPr>
                          <w:rFonts w:ascii="Algerian" w:hAnsi="Algerian"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>OU FACEBOOK</w:t>
                      </w:r>
                      <w:r>
                        <w:t xml:space="preserve"> : </w:t>
                      </w:r>
                      <w:r w:rsidRPr="00FE2249">
                        <w:rPr>
                          <w:rFonts w:ascii="Arial" w:hAnsi="Arial" w:cs="Arial"/>
                          <w:b/>
                          <w:bCs/>
                          <w:color w:val="3333FF"/>
                        </w:rPr>
                        <w:t>@ APEL Notre-Dame Saint-Paul</w:t>
                      </w:r>
                    </w:p>
                    <w:p w:rsidR="00783E22" w:rsidRDefault="00783E22">
                      <w:pPr>
                        <w:overflowPunct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4BE0">
        <w:rPr>
          <w:rFonts w:ascii="Calibri" w:hAnsi="Calibri" w:cs="Calibri"/>
          <w:sz w:val="22"/>
        </w:rPr>
        <w:br w:type="page"/>
      </w:r>
    </w:p>
    <w:p w:rsidR="00434A59" w:rsidRPr="00BD3D25" w:rsidRDefault="00572F62">
      <w:pPr>
        <w:pStyle w:val="Standard"/>
        <w:rPr>
          <w:rFonts w:ascii="Calibri" w:hAnsi="Calibri" w:cs="Calibri"/>
          <w:sz w:val="22"/>
        </w:rPr>
      </w:pPr>
      <w:r>
        <w:rPr>
          <w:rFonts w:ascii="Calibri" w:hAnsi="Calibri" w:cs="Calibri"/>
          <w:noProof/>
          <w:sz w:val="22"/>
          <w:lang w:eastAsia="fr-FR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-280670</wp:posOffset>
            </wp:positionV>
            <wp:extent cx="5848350" cy="8448675"/>
            <wp:effectExtent l="19050" t="0" r="0" b="0"/>
            <wp:wrapNone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4A59" w:rsidRPr="00BD3D25" w:rsidSect="00434A59">
      <w:type w:val="continuous"/>
      <w:pgSz w:w="11906" w:h="16838"/>
      <w:pgMar w:top="1417" w:right="1417" w:bottom="1417" w:left="1417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294" w:rsidRDefault="005C5294" w:rsidP="00434A59">
      <w:r>
        <w:separator/>
      </w:r>
    </w:p>
  </w:endnote>
  <w:endnote w:type="continuationSeparator" w:id="0">
    <w:p w:rsidR="005C5294" w:rsidRDefault="005C5294" w:rsidP="00434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Grande">
    <w:charset w:val="00"/>
    <w:family w:val="auto"/>
    <w:pitch w:val="variable"/>
  </w:font>
  <w:font w:name="Cursive standard">
    <w:charset w:val="00"/>
    <w:family w:val="auto"/>
    <w:pitch w:val="variable"/>
    <w:sig w:usb0="80000027" w:usb1="00000002" w:usb2="00000000" w:usb3="00000000" w:csb0="00000001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Deutsche Normalschrift">
    <w:altName w:val="Gentium Basic"/>
    <w:charset w:val="00"/>
    <w:family w:val="swiss"/>
    <w:pitch w:val="variable"/>
    <w:sig w:usb0="00000001" w:usb1="00000000" w:usb2="00000000" w:usb3="00000000" w:csb0="00000011" w:csb1="00000000"/>
  </w:font>
  <w:font w:name="PetitFormalScrip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294" w:rsidRDefault="005C5294" w:rsidP="00434A59">
      <w:r w:rsidRPr="00434A59">
        <w:rPr>
          <w:color w:val="000000"/>
        </w:rPr>
        <w:separator/>
      </w:r>
    </w:p>
  </w:footnote>
  <w:footnote w:type="continuationSeparator" w:id="0">
    <w:p w:rsidR="005C5294" w:rsidRDefault="005C5294" w:rsidP="00434A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968B5"/>
    <w:multiLevelType w:val="hybridMultilevel"/>
    <w:tmpl w:val="4836A85A"/>
    <w:lvl w:ilvl="0" w:tplc="F806BCC4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66E3A"/>
    <w:multiLevelType w:val="multilevel"/>
    <w:tmpl w:val="FEC0CCC0"/>
    <w:styleLink w:val="WW8Num2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054B3785"/>
    <w:multiLevelType w:val="multilevel"/>
    <w:tmpl w:val="59BA9FC0"/>
    <w:styleLink w:val="WW8Num1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3">
    <w:nsid w:val="39C616CB"/>
    <w:multiLevelType w:val="hybridMultilevel"/>
    <w:tmpl w:val="348661D0"/>
    <w:lvl w:ilvl="0" w:tplc="86E0A2AE">
      <w:start w:val="1"/>
      <w:numFmt w:val="bullet"/>
      <w:lvlText w:val="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259C0"/>
    <w:multiLevelType w:val="hybridMultilevel"/>
    <w:tmpl w:val="D5D62F8A"/>
    <w:lvl w:ilvl="0" w:tplc="B6A8D93C">
      <w:start w:val="1"/>
      <w:numFmt w:val="bullet"/>
      <w:lvlText w:val="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4213F1"/>
    <w:multiLevelType w:val="hybridMultilevel"/>
    <w:tmpl w:val="6CFEC394"/>
    <w:lvl w:ilvl="0" w:tplc="405C8ECA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24F17"/>
    <w:multiLevelType w:val="hybridMultilevel"/>
    <w:tmpl w:val="E5AC9E5C"/>
    <w:lvl w:ilvl="0" w:tplc="4E269E7C">
      <w:start w:val="1"/>
      <w:numFmt w:val="bullet"/>
      <w:lvlText w:val="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35D79"/>
    <w:multiLevelType w:val="hybridMultilevel"/>
    <w:tmpl w:val="EDE4F672"/>
    <w:lvl w:ilvl="0" w:tplc="858E14B0">
      <w:numFmt w:val="bullet"/>
      <w:lvlText w:val="-"/>
      <w:lvlJc w:val="left"/>
      <w:pPr>
        <w:ind w:left="643" w:hanging="360"/>
      </w:pPr>
      <w:rPr>
        <w:rFonts w:ascii="Calibri" w:eastAsia="SimSun" w:hAnsi="Calibri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4F9"/>
    <w:rsid w:val="00010FCB"/>
    <w:rsid w:val="00016E35"/>
    <w:rsid w:val="00031CC0"/>
    <w:rsid w:val="0008444B"/>
    <w:rsid w:val="000D5C0D"/>
    <w:rsid w:val="000D6A67"/>
    <w:rsid w:val="000F02C8"/>
    <w:rsid w:val="000F2EB3"/>
    <w:rsid w:val="001358EF"/>
    <w:rsid w:val="00164638"/>
    <w:rsid w:val="0018164B"/>
    <w:rsid w:val="001D55EF"/>
    <w:rsid w:val="001E2765"/>
    <w:rsid w:val="001F4205"/>
    <w:rsid w:val="0020473A"/>
    <w:rsid w:val="0022275C"/>
    <w:rsid w:val="00240196"/>
    <w:rsid w:val="00255016"/>
    <w:rsid w:val="00275AFB"/>
    <w:rsid w:val="002B499E"/>
    <w:rsid w:val="002C59AB"/>
    <w:rsid w:val="002E1433"/>
    <w:rsid w:val="002E6CF5"/>
    <w:rsid w:val="00327111"/>
    <w:rsid w:val="00335599"/>
    <w:rsid w:val="003378FC"/>
    <w:rsid w:val="00362574"/>
    <w:rsid w:val="003836A0"/>
    <w:rsid w:val="003870DA"/>
    <w:rsid w:val="003B6827"/>
    <w:rsid w:val="003F6BAA"/>
    <w:rsid w:val="00427F31"/>
    <w:rsid w:val="00434A59"/>
    <w:rsid w:val="00450044"/>
    <w:rsid w:val="004714B6"/>
    <w:rsid w:val="004D5D19"/>
    <w:rsid w:val="00515F48"/>
    <w:rsid w:val="00572F62"/>
    <w:rsid w:val="00582CCB"/>
    <w:rsid w:val="00587374"/>
    <w:rsid w:val="005A7858"/>
    <w:rsid w:val="005C5294"/>
    <w:rsid w:val="005E6DD8"/>
    <w:rsid w:val="005F235E"/>
    <w:rsid w:val="00613040"/>
    <w:rsid w:val="00613382"/>
    <w:rsid w:val="00615F5F"/>
    <w:rsid w:val="006205D9"/>
    <w:rsid w:val="0067240C"/>
    <w:rsid w:val="00694BE0"/>
    <w:rsid w:val="0072542A"/>
    <w:rsid w:val="00735DB1"/>
    <w:rsid w:val="007549E7"/>
    <w:rsid w:val="00783E22"/>
    <w:rsid w:val="007A0D93"/>
    <w:rsid w:val="007A146F"/>
    <w:rsid w:val="007A5E3F"/>
    <w:rsid w:val="007C13A7"/>
    <w:rsid w:val="007C7225"/>
    <w:rsid w:val="008114AA"/>
    <w:rsid w:val="008330AE"/>
    <w:rsid w:val="00835579"/>
    <w:rsid w:val="00847489"/>
    <w:rsid w:val="0089134C"/>
    <w:rsid w:val="008D0A3E"/>
    <w:rsid w:val="008D210F"/>
    <w:rsid w:val="008E3A34"/>
    <w:rsid w:val="0093497F"/>
    <w:rsid w:val="009F10D1"/>
    <w:rsid w:val="00A23A84"/>
    <w:rsid w:val="00A45A1D"/>
    <w:rsid w:val="00A51A84"/>
    <w:rsid w:val="00A733B0"/>
    <w:rsid w:val="00AB2911"/>
    <w:rsid w:val="00AE42C3"/>
    <w:rsid w:val="00AF0200"/>
    <w:rsid w:val="00AF31D2"/>
    <w:rsid w:val="00AF51C5"/>
    <w:rsid w:val="00B36263"/>
    <w:rsid w:val="00B71B2A"/>
    <w:rsid w:val="00BA24F9"/>
    <w:rsid w:val="00BD3D25"/>
    <w:rsid w:val="00C02C1D"/>
    <w:rsid w:val="00C15AAC"/>
    <w:rsid w:val="00C6357D"/>
    <w:rsid w:val="00C90B46"/>
    <w:rsid w:val="00CA7BAC"/>
    <w:rsid w:val="00CB0B7A"/>
    <w:rsid w:val="00CE25CA"/>
    <w:rsid w:val="00D05DF4"/>
    <w:rsid w:val="00D27FA7"/>
    <w:rsid w:val="00D8137A"/>
    <w:rsid w:val="00D84938"/>
    <w:rsid w:val="00DB7DA4"/>
    <w:rsid w:val="00DC2F47"/>
    <w:rsid w:val="00E25997"/>
    <w:rsid w:val="00E84657"/>
    <w:rsid w:val="00EB0FBB"/>
    <w:rsid w:val="00F007A3"/>
    <w:rsid w:val="00F7183D"/>
    <w:rsid w:val="00F8081A"/>
    <w:rsid w:val="00FB3308"/>
    <w:rsid w:val="00FE1001"/>
    <w:rsid w:val="00FE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0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34A59"/>
    <w:pPr>
      <w:suppressAutoHyphens/>
      <w:autoSpaceDN w:val="0"/>
      <w:textAlignment w:val="baseline"/>
    </w:pPr>
    <w:rPr>
      <w:rFonts w:ascii="Cambria" w:eastAsia="MS Mincho" w:hAnsi="Cambria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434A5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434A59"/>
    <w:pPr>
      <w:spacing w:after="140" w:line="288" w:lineRule="auto"/>
    </w:pPr>
  </w:style>
  <w:style w:type="paragraph" w:styleId="Liste">
    <w:name w:val="List"/>
    <w:basedOn w:val="Textbody"/>
    <w:rsid w:val="00434A59"/>
    <w:rPr>
      <w:rFonts w:cs="Lucida Sans"/>
    </w:rPr>
  </w:style>
  <w:style w:type="paragraph" w:customStyle="1" w:styleId="Lgende1">
    <w:name w:val="Légende1"/>
    <w:basedOn w:val="Standard"/>
    <w:rsid w:val="00434A59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434A59"/>
    <w:pPr>
      <w:suppressLineNumbers/>
    </w:pPr>
    <w:rPr>
      <w:rFonts w:cs="Lucida Sans"/>
    </w:rPr>
  </w:style>
  <w:style w:type="paragraph" w:customStyle="1" w:styleId="Listecouleur-Accent11">
    <w:name w:val="Liste couleur - Accent 11"/>
    <w:basedOn w:val="Standard"/>
    <w:rsid w:val="00434A59"/>
    <w:pPr>
      <w:ind w:left="720"/>
    </w:pPr>
  </w:style>
  <w:style w:type="paragraph" w:styleId="Textedebulles">
    <w:name w:val="Balloon Text"/>
    <w:basedOn w:val="Standard"/>
    <w:rsid w:val="00434A59"/>
    <w:rPr>
      <w:rFonts w:ascii="Lucida Grande" w:hAnsi="Lucida Grande" w:cs="Lucida Grande"/>
      <w:sz w:val="18"/>
      <w:szCs w:val="18"/>
    </w:rPr>
  </w:style>
  <w:style w:type="paragraph" w:customStyle="1" w:styleId="Drawing">
    <w:name w:val="Drawing"/>
    <w:basedOn w:val="Lgende1"/>
    <w:rsid w:val="00434A59"/>
  </w:style>
  <w:style w:type="character" w:customStyle="1" w:styleId="WW8Num1z0">
    <w:name w:val="WW8Num1z0"/>
    <w:rsid w:val="00434A59"/>
    <w:rPr>
      <w:rFonts w:ascii="Symbol" w:hAnsi="Symbol" w:cs="OpenSymbol, 'Arial Unicode MS'"/>
    </w:rPr>
  </w:style>
  <w:style w:type="character" w:customStyle="1" w:styleId="WW8Num1z1">
    <w:name w:val="WW8Num1z1"/>
    <w:rsid w:val="00434A59"/>
    <w:rPr>
      <w:rFonts w:ascii="OpenSymbol, 'Arial Unicode MS'" w:hAnsi="OpenSymbol, 'Arial Unicode MS'" w:cs="OpenSymbol, 'Arial Unicode MS'"/>
    </w:rPr>
  </w:style>
  <w:style w:type="character" w:customStyle="1" w:styleId="WW8Num2z0">
    <w:name w:val="WW8Num2z0"/>
    <w:rsid w:val="00434A59"/>
  </w:style>
  <w:style w:type="character" w:customStyle="1" w:styleId="WW8Num2z1">
    <w:name w:val="WW8Num2z1"/>
    <w:rsid w:val="00434A59"/>
  </w:style>
  <w:style w:type="character" w:customStyle="1" w:styleId="WW8Num2z2">
    <w:name w:val="WW8Num2z2"/>
    <w:rsid w:val="00434A59"/>
  </w:style>
  <w:style w:type="character" w:customStyle="1" w:styleId="WW8Num2z3">
    <w:name w:val="WW8Num2z3"/>
    <w:rsid w:val="00434A59"/>
  </w:style>
  <w:style w:type="character" w:customStyle="1" w:styleId="WW8Num2z4">
    <w:name w:val="WW8Num2z4"/>
    <w:rsid w:val="00434A59"/>
  </w:style>
  <w:style w:type="character" w:customStyle="1" w:styleId="WW8Num2z5">
    <w:name w:val="WW8Num2z5"/>
    <w:rsid w:val="00434A59"/>
  </w:style>
  <w:style w:type="character" w:customStyle="1" w:styleId="WW8Num2z6">
    <w:name w:val="WW8Num2z6"/>
    <w:rsid w:val="00434A59"/>
  </w:style>
  <w:style w:type="character" w:customStyle="1" w:styleId="WW8Num2z7">
    <w:name w:val="WW8Num2z7"/>
    <w:rsid w:val="00434A59"/>
  </w:style>
  <w:style w:type="character" w:customStyle="1" w:styleId="WW8Num2z8">
    <w:name w:val="WW8Num2z8"/>
    <w:rsid w:val="00434A59"/>
  </w:style>
  <w:style w:type="character" w:customStyle="1" w:styleId="WW8Num1z2">
    <w:name w:val="WW8Num1z2"/>
    <w:rsid w:val="00434A59"/>
    <w:rPr>
      <w:rFonts w:ascii="Wingdings" w:hAnsi="Wingdings" w:cs="Wingdings"/>
    </w:rPr>
  </w:style>
  <w:style w:type="character" w:customStyle="1" w:styleId="WW8Num3z0">
    <w:name w:val="WW8Num3z0"/>
    <w:rsid w:val="00434A59"/>
    <w:rPr>
      <w:rFonts w:ascii="Wingdings" w:hAnsi="Wingdings" w:cs="Wingdings"/>
    </w:rPr>
  </w:style>
  <w:style w:type="character" w:customStyle="1" w:styleId="WW8Num3z1">
    <w:name w:val="WW8Num3z1"/>
    <w:rsid w:val="00434A59"/>
    <w:rPr>
      <w:rFonts w:ascii="Courier New" w:hAnsi="Courier New" w:cs="Courier New"/>
    </w:rPr>
  </w:style>
  <w:style w:type="character" w:customStyle="1" w:styleId="WW8Num3z3">
    <w:name w:val="WW8Num3z3"/>
    <w:rsid w:val="00434A59"/>
    <w:rPr>
      <w:rFonts w:ascii="Symbol" w:hAnsi="Symbol" w:cs="Symbol"/>
    </w:rPr>
  </w:style>
  <w:style w:type="character" w:customStyle="1" w:styleId="Internetlink">
    <w:name w:val="Internet link"/>
    <w:rsid w:val="00434A59"/>
    <w:rPr>
      <w:color w:val="0000FF"/>
      <w:u w:val="single"/>
    </w:rPr>
  </w:style>
  <w:style w:type="character" w:customStyle="1" w:styleId="TextedebullesCar">
    <w:name w:val="Texte de bulles Car"/>
    <w:rsid w:val="00434A59"/>
    <w:rPr>
      <w:rFonts w:ascii="Lucida Grande" w:hAnsi="Lucida Grande" w:cs="Lucida Grande"/>
      <w:sz w:val="18"/>
      <w:szCs w:val="18"/>
      <w:lang w:val="fr-FR"/>
    </w:rPr>
  </w:style>
  <w:style w:type="character" w:customStyle="1" w:styleId="BulletSymbols">
    <w:name w:val="Bullet Symbols"/>
    <w:rsid w:val="00434A59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Aucuneliste"/>
    <w:rsid w:val="00434A59"/>
    <w:pPr>
      <w:numPr>
        <w:numId w:val="1"/>
      </w:numPr>
    </w:pPr>
  </w:style>
  <w:style w:type="numbering" w:customStyle="1" w:styleId="WW8Num2">
    <w:name w:val="WW8Num2"/>
    <w:basedOn w:val="Aucuneliste"/>
    <w:rsid w:val="00434A59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BD3D2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character" w:styleId="lev">
    <w:name w:val="Strong"/>
    <w:basedOn w:val="Policepardfaut"/>
    <w:uiPriority w:val="22"/>
    <w:qFormat/>
    <w:rsid w:val="00BD3D2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010FC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200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434A59"/>
    <w:pPr>
      <w:suppressAutoHyphens/>
      <w:autoSpaceDN w:val="0"/>
      <w:textAlignment w:val="baseline"/>
    </w:pPr>
    <w:rPr>
      <w:rFonts w:ascii="Cambria" w:eastAsia="MS Mincho" w:hAnsi="Cambria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434A59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434A59"/>
    <w:pPr>
      <w:spacing w:after="140" w:line="288" w:lineRule="auto"/>
    </w:pPr>
  </w:style>
  <w:style w:type="paragraph" w:styleId="Liste">
    <w:name w:val="List"/>
    <w:basedOn w:val="Textbody"/>
    <w:rsid w:val="00434A59"/>
    <w:rPr>
      <w:rFonts w:cs="Lucida Sans"/>
    </w:rPr>
  </w:style>
  <w:style w:type="paragraph" w:customStyle="1" w:styleId="Lgende1">
    <w:name w:val="Légende1"/>
    <w:basedOn w:val="Standard"/>
    <w:rsid w:val="00434A59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434A59"/>
    <w:pPr>
      <w:suppressLineNumbers/>
    </w:pPr>
    <w:rPr>
      <w:rFonts w:cs="Lucida Sans"/>
    </w:rPr>
  </w:style>
  <w:style w:type="paragraph" w:customStyle="1" w:styleId="Listecouleur-Accent11">
    <w:name w:val="Liste couleur - Accent 11"/>
    <w:basedOn w:val="Standard"/>
    <w:rsid w:val="00434A59"/>
    <w:pPr>
      <w:ind w:left="720"/>
    </w:pPr>
  </w:style>
  <w:style w:type="paragraph" w:styleId="Textedebulles">
    <w:name w:val="Balloon Text"/>
    <w:basedOn w:val="Standard"/>
    <w:rsid w:val="00434A59"/>
    <w:rPr>
      <w:rFonts w:ascii="Lucida Grande" w:hAnsi="Lucida Grande" w:cs="Lucida Grande"/>
      <w:sz w:val="18"/>
      <w:szCs w:val="18"/>
    </w:rPr>
  </w:style>
  <w:style w:type="paragraph" w:customStyle="1" w:styleId="Drawing">
    <w:name w:val="Drawing"/>
    <w:basedOn w:val="Lgende1"/>
    <w:rsid w:val="00434A59"/>
  </w:style>
  <w:style w:type="character" w:customStyle="1" w:styleId="WW8Num1z0">
    <w:name w:val="WW8Num1z0"/>
    <w:rsid w:val="00434A59"/>
    <w:rPr>
      <w:rFonts w:ascii="Symbol" w:hAnsi="Symbol" w:cs="OpenSymbol, 'Arial Unicode MS'"/>
    </w:rPr>
  </w:style>
  <w:style w:type="character" w:customStyle="1" w:styleId="WW8Num1z1">
    <w:name w:val="WW8Num1z1"/>
    <w:rsid w:val="00434A59"/>
    <w:rPr>
      <w:rFonts w:ascii="OpenSymbol, 'Arial Unicode MS'" w:hAnsi="OpenSymbol, 'Arial Unicode MS'" w:cs="OpenSymbol, 'Arial Unicode MS'"/>
    </w:rPr>
  </w:style>
  <w:style w:type="character" w:customStyle="1" w:styleId="WW8Num2z0">
    <w:name w:val="WW8Num2z0"/>
    <w:rsid w:val="00434A59"/>
  </w:style>
  <w:style w:type="character" w:customStyle="1" w:styleId="WW8Num2z1">
    <w:name w:val="WW8Num2z1"/>
    <w:rsid w:val="00434A59"/>
  </w:style>
  <w:style w:type="character" w:customStyle="1" w:styleId="WW8Num2z2">
    <w:name w:val="WW8Num2z2"/>
    <w:rsid w:val="00434A59"/>
  </w:style>
  <w:style w:type="character" w:customStyle="1" w:styleId="WW8Num2z3">
    <w:name w:val="WW8Num2z3"/>
    <w:rsid w:val="00434A59"/>
  </w:style>
  <w:style w:type="character" w:customStyle="1" w:styleId="WW8Num2z4">
    <w:name w:val="WW8Num2z4"/>
    <w:rsid w:val="00434A59"/>
  </w:style>
  <w:style w:type="character" w:customStyle="1" w:styleId="WW8Num2z5">
    <w:name w:val="WW8Num2z5"/>
    <w:rsid w:val="00434A59"/>
  </w:style>
  <w:style w:type="character" w:customStyle="1" w:styleId="WW8Num2z6">
    <w:name w:val="WW8Num2z6"/>
    <w:rsid w:val="00434A59"/>
  </w:style>
  <w:style w:type="character" w:customStyle="1" w:styleId="WW8Num2z7">
    <w:name w:val="WW8Num2z7"/>
    <w:rsid w:val="00434A59"/>
  </w:style>
  <w:style w:type="character" w:customStyle="1" w:styleId="WW8Num2z8">
    <w:name w:val="WW8Num2z8"/>
    <w:rsid w:val="00434A59"/>
  </w:style>
  <w:style w:type="character" w:customStyle="1" w:styleId="WW8Num1z2">
    <w:name w:val="WW8Num1z2"/>
    <w:rsid w:val="00434A59"/>
    <w:rPr>
      <w:rFonts w:ascii="Wingdings" w:hAnsi="Wingdings" w:cs="Wingdings"/>
    </w:rPr>
  </w:style>
  <w:style w:type="character" w:customStyle="1" w:styleId="WW8Num3z0">
    <w:name w:val="WW8Num3z0"/>
    <w:rsid w:val="00434A59"/>
    <w:rPr>
      <w:rFonts w:ascii="Wingdings" w:hAnsi="Wingdings" w:cs="Wingdings"/>
    </w:rPr>
  </w:style>
  <w:style w:type="character" w:customStyle="1" w:styleId="WW8Num3z1">
    <w:name w:val="WW8Num3z1"/>
    <w:rsid w:val="00434A59"/>
    <w:rPr>
      <w:rFonts w:ascii="Courier New" w:hAnsi="Courier New" w:cs="Courier New"/>
    </w:rPr>
  </w:style>
  <w:style w:type="character" w:customStyle="1" w:styleId="WW8Num3z3">
    <w:name w:val="WW8Num3z3"/>
    <w:rsid w:val="00434A59"/>
    <w:rPr>
      <w:rFonts w:ascii="Symbol" w:hAnsi="Symbol" w:cs="Symbol"/>
    </w:rPr>
  </w:style>
  <w:style w:type="character" w:customStyle="1" w:styleId="Internetlink">
    <w:name w:val="Internet link"/>
    <w:rsid w:val="00434A59"/>
    <w:rPr>
      <w:color w:val="0000FF"/>
      <w:u w:val="single"/>
    </w:rPr>
  </w:style>
  <w:style w:type="character" w:customStyle="1" w:styleId="TextedebullesCar">
    <w:name w:val="Texte de bulles Car"/>
    <w:rsid w:val="00434A59"/>
    <w:rPr>
      <w:rFonts w:ascii="Lucida Grande" w:hAnsi="Lucida Grande" w:cs="Lucida Grande"/>
      <w:sz w:val="18"/>
      <w:szCs w:val="18"/>
      <w:lang w:val="fr-FR"/>
    </w:rPr>
  </w:style>
  <w:style w:type="character" w:customStyle="1" w:styleId="BulletSymbols">
    <w:name w:val="Bullet Symbols"/>
    <w:rsid w:val="00434A59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1">
    <w:name w:val="WW8Num1"/>
    <w:basedOn w:val="Aucuneliste"/>
    <w:rsid w:val="00434A59"/>
    <w:pPr>
      <w:numPr>
        <w:numId w:val="1"/>
      </w:numPr>
    </w:pPr>
  </w:style>
  <w:style w:type="numbering" w:customStyle="1" w:styleId="WW8Num2">
    <w:name w:val="WW8Num2"/>
    <w:basedOn w:val="Aucuneliste"/>
    <w:rsid w:val="00434A59"/>
    <w:pPr>
      <w:numPr>
        <w:numId w:val="2"/>
      </w:numPr>
    </w:pPr>
  </w:style>
  <w:style w:type="paragraph" w:styleId="NormalWeb">
    <w:name w:val="Normal (Web)"/>
    <w:basedOn w:val="Normal"/>
    <w:uiPriority w:val="99"/>
    <w:unhideWhenUsed/>
    <w:rsid w:val="00BD3D2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character" w:styleId="lev">
    <w:name w:val="Strong"/>
    <w:basedOn w:val="Policepardfaut"/>
    <w:uiPriority w:val="22"/>
    <w:qFormat/>
    <w:rsid w:val="00BD3D25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010F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0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mailto:apelnotredamestpaul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apelnotredamestpaul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hyperlink" Target="mailto:apelnotredamestpaul@gmail.com" TargetMode="External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Ecole\APEL\Lettres%20infos\Mod&#232;le%20Lettre%20info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27D7F-9538-4793-A995-247FEDB9B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Lettre infos</Template>
  <TotalTime>0</TotalTime>
  <Pages>3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Links>
    <vt:vector size="18" baseType="variant"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mailto:apelnotredamestpaul@gmail.com</vt:lpwstr>
      </vt:variant>
      <vt:variant>
        <vt:lpwstr/>
      </vt:variant>
      <vt:variant>
        <vt:i4>6225971</vt:i4>
      </vt:variant>
      <vt:variant>
        <vt:i4>3</vt:i4>
      </vt:variant>
      <vt:variant>
        <vt:i4>0</vt:i4>
      </vt:variant>
      <vt:variant>
        <vt:i4>5</vt:i4>
      </vt:variant>
      <vt:variant>
        <vt:lpwstr>mailto:yvonnick.riviere@sfr.fr</vt:lpwstr>
      </vt:variant>
      <vt:variant>
        <vt:lpwstr/>
      </vt:variant>
      <vt:variant>
        <vt:i4>49</vt:i4>
      </vt:variant>
      <vt:variant>
        <vt:i4>0</vt:i4>
      </vt:variant>
      <vt:variant>
        <vt:i4>0</vt:i4>
      </vt:variant>
      <vt:variant>
        <vt:i4>5</vt:i4>
      </vt:variant>
      <vt:variant>
        <vt:lpwstr>mailto:apelnotredamestpaul@gmail.com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isabelle.yves</dc:creator>
  <cp:lastModifiedBy>Fabien Raymond</cp:lastModifiedBy>
  <cp:revision>2</cp:revision>
  <cp:lastPrinted>2017-11-07T20:48:00Z</cp:lastPrinted>
  <dcterms:created xsi:type="dcterms:W3CDTF">2017-11-14T14:00:00Z</dcterms:created>
  <dcterms:modified xsi:type="dcterms:W3CDTF">2017-11-14T14:00:00Z</dcterms:modified>
</cp:coreProperties>
</file>